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Layout"/>
        <w:tblW w:w="14424" w:type="dxa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52"/>
        <w:gridCol w:w="5320"/>
        <w:gridCol w:w="4552"/>
      </w:tblGrid>
      <w:tr w:rsidR="00307EC9" w:rsidRPr="008B5E46" w14:paraId="4F2EE51F" w14:textId="77777777" w:rsidTr="00C65922">
        <w:trPr>
          <w:trHeight w:val="10849"/>
          <w:jc w:val="center"/>
        </w:trPr>
        <w:tc>
          <w:tcPr>
            <w:tcW w:w="4552" w:type="dxa"/>
            <w:tcMar>
              <w:right w:w="720" w:type="dxa"/>
            </w:tcMar>
          </w:tcPr>
          <w:p w14:paraId="3F874B75" w14:textId="77777777" w:rsidR="00307EC9" w:rsidRPr="008B5E46" w:rsidRDefault="008B5E46" w:rsidP="008B5E46">
            <w:pPr>
              <w:pStyle w:val="ListBullet"/>
              <w:numPr>
                <w:ilvl w:val="0"/>
                <w:numId w:val="0"/>
              </w:numPr>
              <w:rPr>
                <w:rFonts w:asciiTheme="majorHAnsi" w:hAnsiTheme="majorHAnsi"/>
                <w:lang w:val="es-MX"/>
              </w:rPr>
            </w:pPr>
            <w:r w:rsidRPr="008B5E46">
              <w:rPr>
                <w:rFonts w:asciiTheme="majorHAnsi" w:hAnsiTheme="majorHAnsi"/>
                <w:lang w:val="es-MX"/>
              </w:rPr>
              <w:t>La membresía es por el año calendario -</w:t>
            </w:r>
            <w:proofErr w:type="gramStart"/>
            <w:r w:rsidRPr="008B5E46">
              <w:rPr>
                <w:rFonts w:asciiTheme="majorHAnsi" w:hAnsiTheme="majorHAnsi"/>
                <w:lang w:val="es-MX"/>
              </w:rPr>
              <w:t>Enero</w:t>
            </w:r>
            <w:proofErr w:type="gramEnd"/>
            <w:r w:rsidRPr="008B5E46">
              <w:rPr>
                <w:rFonts w:asciiTheme="majorHAnsi" w:hAnsiTheme="majorHAnsi"/>
                <w:lang w:val="es-MX"/>
              </w:rPr>
              <w:t xml:space="preserve"> a diciembre (y</w:t>
            </w:r>
            <w:r w:rsidRPr="008B5E46">
              <w:rPr>
                <w:rFonts w:asciiTheme="majorHAnsi" w:hAnsiTheme="majorHAnsi"/>
                <w:lang w:val="es-MX"/>
              </w:rPr>
              <w:t xml:space="preserve"> </w:t>
            </w:r>
            <w:r w:rsidRPr="008B5E46">
              <w:rPr>
                <w:rFonts w:asciiTheme="majorHAnsi" w:hAnsiTheme="majorHAnsi"/>
                <w:lang w:val="es-MX"/>
              </w:rPr>
              <w:t>no olvides que tu membresía</w:t>
            </w:r>
            <w:r w:rsidRPr="008B5E46">
              <w:rPr>
                <w:rFonts w:asciiTheme="majorHAnsi" w:hAnsiTheme="majorHAnsi"/>
                <w:lang w:val="es-MX"/>
              </w:rPr>
              <w:t xml:space="preserve"> </w:t>
            </w:r>
            <w:r w:rsidRPr="008B5E46">
              <w:rPr>
                <w:rFonts w:asciiTheme="majorHAnsi" w:hAnsiTheme="majorHAnsi"/>
                <w:lang w:val="es-MX"/>
              </w:rPr>
              <w:t>es deducible de impuestos!).</w:t>
            </w:r>
          </w:p>
          <w:p w14:paraId="1A8A2C49" w14:textId="77777777" w:rsidR="008B5E46" w:rsidRPr="008B5E46" w:rsidRDefault="008B5E46" w:rsidP="008B5E46">
            <w:pPr>
              <w:pStyle w:val="ListBullet"/>
              <w:numPr>
                <w:ilvl w:val="0"/>
                <w:numId w:val="0"/>
              </w:numPr>
              <w:rPr>
                <w:rFonts w:asciiTheme="majorHAnsi" w:hAnsiTheme="majorHAnsi"/>
                <w:lang w:val="es-MX"/>
              </w:rPr>
            </w:pPr>
            <w:r w:rsidRPr="008B5E46">
              <w:rPr>
                <w:rFonts w:asciiTheme="majorHAnsi" w:hAnsiTheme="majorHAnsi"/>
                <w:lang w:val="es-MX"/>
              </w:rPr>
              <w:t>Te animamos a "dar el regalo de arte" esto</w:t>
            </w:r>
            <w:r w:rsidRPr="008B5E46">
              <w:rPr>
                <w:rFonts w:asciiTheme="majorHAnsi" w:hAnsiTheme="majorHAnsi"/>
                <w:lang w:val="es-MX"/>
              </w:rPr>
              <w:t xml:space="preserve"> </w:t>
            </w:r>
            <w:r w:rsidRPr="008B5E46">
              <w:rPr>
                <w:rFonts w:asciiTheme="majorHAnsi" w:hAnsiTheme="majorHAnsi"/>
                <w:lang w:val="es-MX"/>
              </w:rPr>
              <w:t>temporada de vacaciones, ¡y durante todo el año! Tal vez</w:t>
            </w:r>
            <w:r w:rsidRPr="008B5E46">
              <w:rPr>
                <w:rFonts w:asciiTheme="majorHAnsi" w:hAnsiTheme="majorHAnsi"/>
                <w:lang w:val="es-MX"/>
              </w:rPr>
              <w:t xml:space="preserve"> </w:t>
            </w:r>
            <w:r w:rsidRPr="008B5E46">
              <w:rPr>
                <w:rFonts w:asciiTheme="majorHAnsi" w:hAnsiTheme="majorHAnsi"/>
                <w:lang w:val="es-MX"/>
              </w:rPr>
              <w:t>puedes comprar una obra de arte original para</w:t>
            </w:r>
            <w:r w:rsidRPr="008B5E46">
              <w:rPr>
                <w:rFonts w:asciiTheme="majorHAnsi" w:hAnsiTheme="majorHAnsi"/>
                <w:lang w:val="es-MX"/>
              </w:rPr>
              <w:t xml:space="preserve"> </w:t>
            </w:r>
            <w:r w:rsidRPr="008B5E46">
              <w:rPr>
                <w:rFonts w:asciiTheme="majorHAnsi" w:hAnsiTheme="majorHAnsi"/>
                <w:lang w:val="es-MX"/>
              </w:rPr>
              <w:t>alguien especial, o considere dar una</w:t>
            </w:r>
            <w:r w:rsidRPr="008B5E46">
              <w:rPr>
                <w:rFonts w:asciiTheme="majorHAnsi" w:hAnsiTheme="majorHAnsi"/>
                <w:lang w:val="es-MX"/>
              </w:rPr>
              <w:t xml:space="preserve"> </w:t>
            </w:r>
            <w:r w:rsidRPr="008B5E46">
              <w:rPr>
                <w:rFonts w:asciiTheme="majorHAnsi" w:hAnsiTheme="majorHAnsi"/>
                <w:lang w:val="es-MX"/>
              </w:rPr>
              <w:t>membresía a un estudiante o amigo que tiene</w:t>
            </w:r>
            <w:r w:rsidRPr="008B5E46">
              <w:rPr>
                <w:rFonts w:asciiTheme="majorHAnsi" w:hAnsiTheme="majorHAnsi"/>
                <w:lang w:val="es-MX"/>
              </w:rPr>
              <w:t xml:space="preserve"> </w:t>
            </w:r>
            <w:r w:rsidRPr="008B5E46">
              <w:rPr>
                <w:rFonts w:asciiTheme="majorHAnsi" w:hAnsiTheme="majorHAnsi"/>
                <w:lang w:val="es-MX"/>
              </w:rPr>
              <w:t>expresó interés en hacerse miembro.</w:t>
            </w:r>
            <w:r w:rsidRPr="008B5E46">
              <w:rPr>
                <w:rFonts w:asciiTheme="majorHAnsi" w:hAnsiTheme="majorHAnsi"/>
                <w:lang w:val="es-MX"/>
              </w:rPr>
              <w:t xml:space="preserve"> </w:t>
            </w:r>
            <w:r w:rsidRPr="008B5E46">
              <w:rPr>
                <w:rFonts w:asciiTheme="majorHAnsi" w:hAnsiTheme="majorHAnsi"/>
                <w:lang w:val="es-MX"/>
              </w:rPr>
              <w:t>Detente y examina nuestra variedad de colores</w:t>
            </w:r>
            <w:r w:rsidRPr="008B5E46">
              <w:rPr>
                <w:rFonts w:asciiTheme="majorHAnsi" w:hAnsiTheme="majorHAnsi"/>
                <w:lang w:val="es-MX"/>
              </w:rPr>
              <w:t xml:space="preserve"> </w:t>
            </w:r>
            <w:r w:rsidRPr="008B5E46">
              <w:rPr>
                <w:rFonts w:asciiTheme="majorHAnsi" w:hAnsiTheme="majorHAnsi"/>
                <w:lang w:val="es-MX"/>
              </w:rPr>
              <w:t>tarjetas y carteles que podrían ser un buen</w:t>
            </w:r>
            <w:r w:rsidRPr="008B5E46">
              <w:rPr>
                <w:rFonts w:asciiTheme="majorHAnsi" w:hAnsiTheme="majorHAnsi"/>
                <w:lang w:val="es-MX"/>
              </w:rPr>
              <w:t xml:space="preserve"> </w:t>
            </w:r>
            <w:r w:rsidRPr="008B5E46">
              <w:rPr>
                <w:rFonts w:asciiTheme="majorHAnsi" w:hAnsiTheme="majorHAnsi"/>
                <w:lang w:val="es-MX"/>
              </w:rPr>
              <w:t>¡embutidora de la media!</w:t>
            </w:r>
          </w:p>
          <w:p w14:paraId="5C5CDF19" w14:textId="77777777" w:rsidR="008B5E46" w:rsidRPr="008B5E46" w:rsidRDefault="008B5E46" w:rsidP="008B5E46">
            <w:pPr>
              <w:pStyle w:val="ListBullet"/>
              <w:numPr>
                <w:ilvl w:val="0"/>
                <w:numId w:val="0"/>
              </w:numPr>
              <w:rPr>
                <w:rFonts w:asciiTheme="majorHAnsi" w:hAnsiTheme="majorHAnsi"/>
                <w:lang w:val="es-MX"/>
              </w:rPr>
            </w:pPr>
            <w:r w:rsidRPr="008B5E46">
              <w:rPr>
                <w:rFonts w:asciiTheme="majorHAnsi" w:hAnsiTheme="majorHAnsi"/>
                <w:lang w:val="es-MX"/>
              </w:rPr>
              <w:t xml:space="preserve">También prosperamos debido al trabajo de </w:t>
            </w:r>
            <w:proofErr w:type="gramStart"/>
            <w:r w:rsidRPr="008B5E46">
              <w:rPr>
                <w:rFonts w:asciiTheme="majorHAnsi" w:hAnsiTheme="majorHAnsi"/>
                <w:lang w:val="es-MX"/>
              </w:rPr>
              <w:t>nuestro</w:t>
            </w:r>
            <w:r w:rsidRPr="008B5E46">
              <w:rPr>
                <w:rFonts w:asciiTheme="majorHAnsi" w:hAnsiTheme="majorHAnsi"/>
                <w:lang w:val="es-MX"/>
              </w:rPr>
              <w:t xml:space="preserve"> </w:t>
            </w:r>
            <w:r w:rsidRPr="008B5E46">
              <w:rPr>
                <w:rFonts w:asciiTheme="majorHAnsi" w:hAnsiTheme="majorHAnsi"/>
                <w:lang w:val="es-MX"/>
              </w:rPr>
              <w:t>voluntarios</w:t>
            </w:r>
            <w:proofErr w:type="gramEnd"/>
            <w:r w:rsidRPr="008B5E46">
              <w:rPr>
                <w:rFonts w:asciiTheme="majorHAnsi" w:hAnsiTheme="majorHAnsi"/>
                <w:lang w:val="es-MX"/>
              </w:rPr>
              <w:t>. Incluso si solo tienes unas pocas horas</w:t>
            </w:r>
            <w:r w:rsidRPr="008B5E46">
              <w:rPr>
                <w:rFonts w:asciiTheme="majorHAnsi" w:hAnsiTheme="majorHAnsi"/>
                <w:lang w:val="es-MX"/>
              </w:rPr>
              <w:t xml:space="preserve"> </w:t>
            </w:r>
            <w:r w:rsidRPr="008B5E46">
              <w:rPr>
                <w:rFonts w:asciiTheme="majorHAnsi" w:hAnsiTheme="majorHAnsi"/>
                <w:lang w:val="es-MX"/>
              </w:rPr>
              <w:t>para dar, daríamos la bienvenida a su</w:t>
            </w:r>
            <w:r w:rsidRPr="008B5E46">
              <w:rPr>
                <w:rFonts w:asciiTheme="majorHAnsi" w:hAnsiTheme="majorHAnsi"/>
                <w:lang w:val="es-MX"/>
              </w:rPr>
              <w:t xml:space="preserve"> </w:t>
            </w:r>
            <w:r w:rsidRPr="008B5E46">
              <w:rPr>
                <w:rFonts w:asciiTheme="majorHAnsi" w:hAnsiTheme="majorHAnsi"/>
                <w:lang w:val="es-MX"/>
              </w:rPr>
              <w:t>¡participación! Considera convertirte en docente</w:t>
            </w:r>
            <w:r w:rsidRPr="008B5E46">
              <w:rPr>
                <w:rFonts w:asciiTheme="majorHAnsi" w:hAnsiTheme="majorHAnsi"/>
                <w:lang w:val="es-MX"/>
              </w:rPr>
              <w:t xml:space="preserve"> </w:t>
            </w:r>
            <w:r w:rsidRPr="008B5E46">
              <w:rPr>
                <w:rFonts w:asciiTheme="majorHAnsi" w:hAnsiTheme="majorHAnsi"/>
                <w:lang w:val="es-MX"/>
              </w:rPr>
              <w:t xml:space="preserve">(una recepcionista / guía en Cultural </w:t>
            </w:r>
            <w:proofErr w:type="spellStart"/>
            <w:r w:rsidRPr="008B5E46">
              <w:rPr>
                <w:rFonts w:asciiTheme="majorHAnsi" w:hAnsiTheme="majorHAnsi"/>
                <w:lang w:val="es-MX"/>
              </w:rPr>
              <w:t>Arts</w:t>
            </w:r>
            <w:proofErr w:type="spellEnd"/>
            <w:r w:rsidRPr="008B5E46">
              <w:rPr>
                <w:rFonts w:asciiTheme="majorHAnsi" w:hAnsiTheme="majorHAnsi"/>
                <w:lang w:val="es-MX"/>
              </w:rPr>
              <w:t xml:space="preserve"> </w:t>
            </w:r>
            <w:r w:rsidRPr="008B5E46">
              <w:rPr>
                <w:rFonts w:asciiTheme="majorHAnsi" w:hAnsiTheme="majorHAnsi"/>
                <w:lang w:val="es-MX"/>
              </w:rPr>
              <w:t>Centro), o ayúdenos a colgar un espectáculo. No</w:t>
            </w:r>
            <w:r w:rsidRPr="008B5E46">
              <w:rPr>
                <w:rFonts w:asciiTheme="majorHAnsi" w:hAnsiTheme="majorHAnsi"/>
                <w:lang w:val="es-MX"/>
              </w:rPr>
              <w:t xml:space="preserve"> </w:t>
            </w:r>
            <w:r w:rsidRPr="008B5E46">
              <w:rPr>
                <w:rFonts w:asciiTheme="majorHAnsi" w:hAnsiTheme="majorHAnsi"/>
                <w:lang w:val="es-MX"/>
              </w:rPr>
              <w:t>se requiere experiencia, ¡y es fácil de aprender!</w:t>
            </w:r>
            <w:r w:rsidRPr="008B5E46">
              <w:rPr>
                <w:rFonts w:asciiTheme="majorHAnsi" w:hAnsiTheme="majorHAnsi"/>
                <w:lang w:val="es-MX"/>
              </w:rPr>
              <w:t xml:space="preserve"> </w:t>
            </w:r>
            <w:r w:rsidRPr="008B5E46">
              <w:rPr>
                <w:rFonts w:asciiTheme="majorHAnsi" w:hAnsiTheme="majorHAnsi"/>
                <w:lang w:val="es-MX"/>
              </w:rPr>
              <w:t>Quizás eres un gran panadero y podrías</w:t>
            </w:r>
            <w:r w:rsidRPr="008B5E46">
              <w:rPr>
                <w:rFonts w:asciiTheme="majorHAnsi" w:hAnsiTheme="majorHAnsi"/>
                <w:lang w:val="es-MX"/>
              </w:rPr>
              <w:t xml:space="preserve"> </w:t>
            </w:r>
            <w:r w:rsidRPr="008B5E46">
              <w:rPr>
                <w:rFonts w:asciiTheme="majorHAnsi" w:hAnsiTheme="majorHAnsi"/>
                <w:lang w:val="es-MX"/>
              </w:rPr>
              <w:t>done algunos obsequios para una recepción. Dejar</w:t>
            </w:r>
            <w:r w:rsidRPr="008B5E46">
              <w:rPr>
                <w:rFonts w:asciiTheme="majorHAnsi" w:hAnsiTheme="majorHAnsi"/>
                <w:lang w:val="es-MX"/>
              </w:rPr>
              <w:t xml:space="preserve"> </w:t>
            </w:r>
            <w:r w:rsidRPr="008B5E46">
              <w:rPr>
                <w:rFonts w:asciiTheme="majorHAnsi" w:hAnsiTheme="majorHAnsi"/>
                <w:lang w:val="es-MX"/>
              </w:rPr>
              <w:t>nosotros sabemos cómo puedes estar dispuesto y capaz</w:t>
            </w:r>
            <w:r w:rsidRPr="008B5E46">
              <w:rPr>
                <w:rFonts w:asciiTheme="majorHAnsi" w:hAnsiTheme="majorHAnsi"/>
                <w:lang w:val="es-MX"/>
              </w:rPr>
              <w:t xml:space="preserve"> </w:t>
            </w:r>
            <w:r w:rsidRPr="008B5E46">
              <w:rPr>
                <w:rFonts w:asciiTheme="majorHAnsi" w:hAnsiTheme="majorHAnsi"/>
                <w:lang w:val="es-MX"/>
              </w:rPr>
              <w:t>ayudar.</w:t>
            </w:r>
          </w:p>
          <w:p w14:paraId="511FD35C" w14:textId="77777777" w:rsidR="008B5E46" w:rsidRPr="008B5E46" w:rsidRDefault="008B5E46" w:rsidP="008B5E46">
            <w:pPr>
              <w:pStyle w:val="ListBullet"/>
              <w:numPr>
                <w:ilvl w:val="0"/>
                <w:numId w:val="0"/>
              </w:numPr>
              <w:rPr>
                <w:rFonts w:asciiTheme="majorHAnsi" w:hAnsiTheme="majorHAnsi"/>
                <w:lang w:val="es-MX"/>
              </w:rPr>
            </w:pPr>
            <w:proofErr w:type="gramStart"/>
            <w:r w:rsidRPr="008B5E46">
              <w:rPr>
                <w:rFonts w:asciiTheme="majorHAnsi" w:hAnsiTheme="majorHAnsi"/>
                <w:lang w:val="es-MX"/>
              </w:rPr>
              <w:t>Trabajemos juntos para hacer de 2018 el mejor</w:t>
            </w:r>
            <w:r w:rsidRPr="008B5E46">
              <w:rPr>
                <w:rFonts w:asciiTheme="majorHAnsi" w:hAnsiTheme="majorHAnsi"/>
                <w:lang w:val="es-MX"/>
              </w:rPr>
              <w:t xml:space="preserve"> </w:t>
            </w:r>
            <w:r w:rsidRPr="008B5E46">
              <w:rPr>
                <w:rFonts w:asciiTheme="majorHAnsi" w:hAnsiTheme="majorHAnsi"/>
                <w:lang w:val="es-MX"/>
              </w:rPr>
              <w:t>año aún para la Alianza de Artes de Whitewater!</w:t>
            </w:r>
            <w:proofErr w:type="gramEnd"/>
          </w:p>
          <w:p w14:paraId="2C794BE4" w14:textId="77777777" w:rsidR="008B5E46" w:rsidRPr="008B5E46" w:rsidRDefault="008B5E46" w:rsidP="008B5E46">
            <w:pPr>
              <w:pStyle w:val="ListBullet"/>
              <w:numPr>
                <w:ilvl w:val="0"/>
                <w:numId w:val="0"/>
              </w:numPr>
              <w:spacing w:after="0"/>
              <w:rPr>
                <w:rFonts w:asciiTheme="majorHAnsi" w:hAnsiTheme="majorHAnsi"/>
                <w:lang w:val="es-MX"/>
              </w:rPr>
            </w:pPr>
            <w:r w:rsidRPr="008B5E46">
              <w:rPr>
                <w:rFonts w:asciiTheme="majorHAnsi" w:hAnsiTheme="majorHAnsi"/>
                <w:lang w:val="es-MX"/>
              </w:rPr>
              <w:t>Sinceramente,</w:t>
            </w:r>
            <w:r w:rsidRPr="008B5E46">
              <w:rPr>
                <w:rFonts w:asciiTheme="majorHAnsi" w:hAnsiTheme="majorHAnsi"/>
                <w:lang w:val="es-MX"/>
              </w:rPr>
              <w:t xml:space="preserve"> </w:t>
            </w:r>
          </w:p>
          <w:p w14:paraId="6A56D5B1" w14:textId="2546E985" w:rsidR="008B5E46" w:rsidRPr="008B5E46" w:rsidRDefault="008B5E46" w:rsidP="008B5E46">
            <w:pPr>
              <w:pStyle w:val="ListBullet"/>
              <w:numPr>
                <w:ilvl w:val="0"/>
                <w:numId w:val="0"/>
              </w:numPr>
              <w:spacing w:after="0"/>
              <w:rPr>
                <w:rFonts w:asciiTheme="majorHAnsi" w:hAnsiTheme="majorHAnsi"/>
                <w:lang w:val="es-MX"/>
              </w:rPr>
            </w:pPr>
            <w:r w:rsidRPr="008B5E46">
              <w:rPr>
                <w:rFonts w:asciiTheme="majorHAnsi" w:hAnsiTheme="majorHAnsi"/>
                <w:lang w:val="es-MX"/>
              </w:rPr>
              <w:t>El Consejo de Administración de WAA</w:t>
            </w:r>
          </w:p>
        </w:tc>
        <w:tc>
          <w:tcPr>
            <w:tcW w:w="5320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3884" w:type="dxa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84"/>
            </w:tblGrid>
            <w:tr w:rsidR="00307EC9" w:rsidRPr="008B5E46" w14:paraId="30466123" w14:textId="77777777" w:rsidTr="00C65922">
              <w:trPr>
                <w:trHeight w:hRule="exact" w:val="7956"/>
              </w:trPr>
              <w:tc>
                <w:tcPr>
                  <w:tcW w:w="5000" w:type="pct"/>
                </w:tcPr>
                <w:p w14:paraId="7DE11402" w14:textId="77777777" w:rsidR="008B5E46" w:rsidRPr="001419B4" w:rsidRDefault="008B5E46" w:rsidP="008B5E46">
                  <w:pPr>
                    <w:rPr>
                      <w:rFonts w:asciiTheme="majorHAnsi" w:hAnsiTheme="majorHAnsi"/>
                      <w:b/>
                      <w:sz w:val="28"/>
                      <w:lang w:val="es-MX"/>
                    </w:rPr>
                  </w:pPr>
                  <w:r w:rsidRPr="001419B4">
                    <w:rPr>
                      <w:rFonts w:asciiTheme="majorHAnsi" w:hAnsiTheme="majorHAnsi"/>
                      <w:b/>
                      <w:sz w:val="28"/>
                      <w:lang w:val="es-MX"/>
                    </w:rPr>
                    <w:t>Calendario de la Galería 2018</w:t>
                  </w:r>
                </w:p>
                <w:p w14:paraId="3EC98CBC" w14:textId="77777777" w:rsidR="008B5E46" w:rsidRPr="008B5E46" w:rsidRDefault="008B5E46" w:rsidP="008B5E46">
                  <w:pPr>
                    <w:rPr>
                      <w:rFonts w:asciiTheme="majorHAnsi" w:hAnsiTheme="majorHAnsi"/>
                      <w:b/>
                      <w:lang w:val="es-MX"/>
                    </w:rPr>
                  </w:pPr>
                </w:p>
                <w:p w14:paraId="5528D373" w14:textId="3973A771" w:rsidR="008B5E46" w:rsidRPr="008B5E46" w:rsidRDefault="001419B4" w:rsidP="008B5E46">
                  <w:pPr>
                    <w:rPr>
                      <w:rFonts w:asciiTheme="majorHAnsi" w:hAnsiTheme="majorHAnsi"/>
                      <w:b/>
                      <w:sz w:val="20"/>
                      <w:lang w:val="es-MX"/>
                    </w:rPr>
                  </w:pPr>
                  <w:r>
                    <w:rPr>
                      <w:rFonts w:asciiTheme="majorHAnsi" w:hAnsiTheme="majorHAnsi"/>
                      <w:b/>
                      <w:sz w:val="20"/>
                      <w:lang w:val="es-MX"/>
                    </w:rPr>
                    <w:t>Enero</w:t>
                  </w:r>
                  <w:r w:rsidR="008B5E46" w:rsidRPr="008B5E46">
                    <w:rPr>
                      <w:rFonts w:asciiTheme="majorHAnsi" w:hAnsiTheme="majorHAnsi"/>
                      <w:b/>
                      <w:sz w:val="20"/>
                      <w:lang w:val="es-MX"/>
                    </w:rPr>
                    <w:t xml:space="preserve"> - </w:t>
                  </w:r>
                  <w:r w:rsidR="00CD48C9">
                    <w:rPr>
                      <w:rFonts w:asciiTheme="majorHAnsi" w:hAnsiTheme="majorHAnsi"/>
                      <w:b/>
                      <w:sz w:val="20"/>
                      <w:lang w:val="es-MX"/>
                    </w:rPr>
                    <w:t>G</w:t>
                  </w:r>
                  <w:r w:rsidR="008B5E46" w:rsidRPr="008B5E46">
                    <w:rPr>
                      <w:rFonts w:asciiTheme="majorHAnsi" w:hAnsiTheme="majorHAnsi"/>
                      <w:b/>
                      <w:sz w:val="20"/>
                      <w:lang w:val="es-MX"/>
                    </w:rPr>
                    <w:t>alería cerrada</w:t>
                  </w:r>
                </w:p>
                <w:p w14:paraId="1A44C3BD" w14:textId="77777777" w:rsidR="008B5E46" w:rsidRPr="008B5E46" w:rsidRDefault="008B5E46" w:rsidP="008B5E46">
                  <w:pPr>
                    <w:rPr>
                      <w:rFonts w:asciiTheme="majorHAnsi" w:hAnsiTheme="majorHAnsi"/>
                      <w:b/>
                      <w:sz w:val="20"/>
                    </w:rPr>
                  </w:pPr>
                  <w:r w:rsidRPr="008B5E46">
                    <w:rPr>
                      <w:rFonts w:asciiTheme="majorHAnsi" w:hAnsiTheme="majorHAnsi"/>
                      <w:b/>
                      <w:sz w:val="20"/>
                    </w:rPr>
                    <w:t>Feb. Quilt Show-con Mary Althaus</w:t>
                  </w:r>
                </w:p>
                <w:p w14:paraId="5B15DEC8" w14:textId="77777777" w:rsidR="008B5E46" w:rsidRPr="008B5E46" w:rsidRDefault="008B5E46" w:rsidP="008B5E46">
                  <w:pPr>
                    <w:rPr>
                      <w:rFonts w:asciiTheme="majorHAnsi" w:hAnsiTheme="majorHAnsi"/>
                      <w:b/>
                      <w:sz w:val="20"/>
                      <w:lang w:val="es-MX"/>
                    </w:rPr>
                  </w:pPr>
                  <w:r w:rsidRPr="008B5E46">
                    <w:rPr>
                      <w:rFonts w:asciiTheme="majorHAnsi" w:hAnsiTheme="majorHAnsi"/>
                      <w:b/>
                      <w:sz w:val="20"/>
                      <w:lang w:val="es-MX"/>
                    </w:rPr>
                    <w:t>y Michele Smith</w:t>
                  </w:r>
                </w:p>
                <w:p w14:paraId="7110968A" w14:textId="77777777" w:rsidR="008B5E46" w:rsidRPr="008B5E46" w:rsidRDefault="008B5E46" w:rsidP="008B5E46">
                  <w:pPr>
                    <w:rPr>
                      <w:rFonts w:asciiTheme="majorHAnsi" w:hAnsiTheme="majorHAnsi"/>
                      <w:b/>
                      <w:sz w:val="20"/>
                      <w:lang w:val="es-MX"/>
                    </w:rPr>
                  </w:pPr>
                  <w:r w:rsidRPr="008B5E46">
                    <w:rPr>
                      <w:rFonts w:asciiTheme="majorHAnsi" w:hAnsiTheme="majorHAnsi"/>
                      <w:b/>
                      <w:sz w:val="20"/>
                      <w:lang w:val="es-MX"/>
                    </w:rPr>
                    <w:t xml:space="preserve">Marzo - Artista Jason </w:t>
                  </w:r>
                  <w:proofErr w:type="spellStart"/>
                  <w:r w:rsidRPr="008B5E46">
                    <w:rPr>
                      <w:rFonts w:asciiTheme="majorHAnsi" w:hAnsiTheme="majorHAnsi"/>
                      <w:b/>
                      <w:sz w:val="20"/>
                      <w:lang w:val="es-MX"/>
                    </w:rPr>
                    <w:t>Miklik</w:t>
                  </w:r>
                  <w:proofErr w:type="spellEnd"/>
                </w:p>
                <w:p w14:paraId="246C1DF3" w14:textId="77777777" w:rsidR="008B5E46" w:rsidRPr="008B5E46" w:rsidRDefault="008B5E46" w:rsidP="008B5E46">
                  <w:pPr>
                    <w:rPr>
                      <w:rFonts w:asciiTheme="majorHAnsi" w:hAnsiTheme="majorHAnsi"/>
                      <w:b/>
                      <w:sz w:val="20"/>
                      <w:lang w:val="es-MX"/>
                    </w:rPr>
                  </w:pPr>
                  <w:r w:rsidRPr="008B5E46">
                    <w:rPr>
                      <w:rFonts w:asciiTheme="majorHAnsi" w:hAnsiTheme="majorHAnsi"/>
                      <w:b/>
                      <w:sz w:val="20"/>
                      <w:lang w:val="es-MX"/>
                    </w:rPr>
                    <w:t>Abril - Fotografía por invitación</w:t>
                  </w:r>
                </w:p>
                <w:p w14:paraId="62C5C9D1" w14:textId="77777777" w:rsidR="008B5E46" w:rsidRPr="008B5E46" w:rsidRDefault="008B5E46" w:rsidP="008B5E46">
                  <w:pPr>
                    <w:rPr>
                      <w:rFonts w:asciiTheme="majorHAnsi" w:hAnsiTheme="majorHAnsi"/>
                      <w:b/>
                      <w:sz w:val="20"/>
                      <w:lang w:val="es-MX"/>
                    </w:rPr>
                  </w:pPr>
                  <w:r w:rsidRPr="008B5E46">
                    <w:rPr>
                      <w:rFonts w:asciiTheme="majorHAnsi" w:hAnsiTheme="majorHAnsi"/>
                      <w:b/>
                      <w:sz w:val="20"/>
                      <w:lang w:val="es-MX"/>
                    </w:rPr>
                    <w:t>Mayo - Exhibición del Distrito Escolar</w:t>
                  </w:r>
                </w:p>
                <w:p w14:paraId="58DC4F42" w14:textId="77777777" w:rsidR="008B5E46" w:rsidRPr="008B5E46" w:rsidRDefault="008B5E46" w:rsidP="008B5E46">
                  <w:pPr>
                    <w:rPr>
                      <w:rFonts w:asciiTheme="majorHAnsi" w:hAnsiTheme="majorHAnsi"/>
                      <w:b/>
                      <w:sz w:val="20"/>
                      <w:lang w:val="es-MX"/>
                    </w:rPr>
                  </w:pPr>
                  <w:r w:rsidRPr="008B5E46">
                    <w:rPr>
                      <w:rFonts w:asciiTheme="majorHAnsi" w:hAnsiTheme="majorHAnsi"/>
                      <w:b/>
                      <w:sz w:val="20"/>
                      <w:lang w:val="es-MX"/>
                    </w:rPr>
                    <w:t xml:space="preserve">Junio - </w:t>
                  </w:r>
                  <w:proofErr w:type="gramStart"/>
                  <w:r w:rsidRPr="008B5E46">
                    <w:rPr>
                      <w:rFonts w:asciiTheme="majorHAnsi" w:hAnsiTheme="majorHAnsi"/>
                      <w:b/>
                      <w:sz w:val="20"/>
                      <w:lang w:val="es-MX"/>
                    </w:rPr>
                    <w:t>Show</w:t>
                  </w:r>
                  <w:proofErr w:type="gramEnd"/>
                  <w:r w:rsidRPr="008B5E46">
                    <w:rPr>
                      <w:rFonts w:asciiTheme="majorHAnsi" w:hAnsiTheme="majorHAnsi"/>
                      <w:b/>
                      <w:sz w:val="20"/>
                      <w:lang w:val="es-MX"/>
                    </w:rPr>
                    <w:t xml:space="preserve"> WRAP</w:t>
                  </w:r>
                </w:p>
                <w:p w14:paraId="16D98C3E" w14:textId="77777777" w:rsidR="008B5E46" w:rsidRPr="008B5E46" w:rsidRDefault="008B5E46" w:rsidP="008B5E46">
                  <w:pPr>
                    <w:rPr>
                      <w:rFonts w:asciiTheme="majorHAnsi" w:hAnsiTheme="majorHAnsi"/>
                      <w:b/>
                      <w:sz w:val="20"/>
                      <w:lang w:val="es-MX"/>
                    </w:rPr>
                  </w:pPr>
                  <w:r w:rsidRPr="008B5E46">
                    <w:rPr>
                      <w:rFonts w:asciiTheme="majorHAnsi" w:hAnsiTheme="majorHAnsi"/>
                      <w:b/>
                      <w:sz w:val="20"/>
                      <w:lang w:val="es-MX"/>
                    </w:rPr>
                    <w:t xml:space="preserve">Julio - Concurso de fotografía Fran </w:t>
                  </w:r>
                  <w:proofErr w:type="spellStart"/>
                  <w:r w:rsidRPr="008B5E46">
                    <w:rPr>
                      <w:rFonts w:asciiTheme="majorHAnsi" w:hAnsiTheme="majorHAnsi"/>
                      <w:b/>
                      <w:sz w:val="20"/>
                      <w:lang w:val="es-MX"/>
                    </w:rPr>
                    <w:t>Achen</w:t>
                  </w:r>
                  <w:proofErr w:type="spellEnd"/>
                </w:p>
                <w:p w14:paraId="32E5E444" w14:textId="77777777" w:rsidR="008B5E46" w:rsidRPr="008B5E46" w:rsidRDefault="008B5E46" w:rsidP="008B5E46">
                  <w:pPr>
                    <w:rPr>
                      <w:rFonts w:asciiTheme="majorHAnsi" w:hAnsiTheme="majorHAnsi"/>
                      <w:b/>
                      <w:sz w:val="20"/>
                      <w:lang w:val="es-MX"/>
                    </w:rPr>
                  </w:pPr>
                  <w:r w:rsidRPr="008B5E46">
                    <w:rPr>
                      <w:rFonts w:asciiTheme="majorHAnsi" w:hAnsiTheme="majorHAnsi"/>
                      <w:b/>
                      <w:sz w:val="20"/>
                      <w:lang w:val="es-MX"/>
                    </w:rPr>
                    <w:t>Agosto - Exhibición de medios mixtos</w:t>
                  </w:r>
                </w:p>
                <w:p w14:paraId="3872D1F4" w14:textId="77777777" w:rsidR="008B5E46" w:rsidRPr="008B5E46" w:rsidRDefault="008B5E46" w:rsidP="008B5E46">
                  <w:pPr>
                    <w:rPr>
                      <w:rFonts w:asciiTheme="majorHAnsi" w:hAnsiTheme="majorHAnsi"/>
                      <w:b/>
                      <w:sz w:val="20"/>
                      <w:lang w:val="es-MX"/>
                    </w:rPr>
                  </w:pPr>
                  <w:r w:rsidRPr="008B5E46">
                    <w:rPr>
                      <w:rFonts w:asciiTheme="majorHAnsi" w:hAnsiTheme="majorHAnsi"/>
                      <w:b/>
                      <w:sz w:val="20"/>
                      <w:lang w:val="es-MX"/>
                    </w:rPr>
                    <w:t>Septiembre - ¡Aves Arteriales!</w:t>
                  </w:r>
                </w:p>
                <w:p w14:paraId="27ED61E5" w14:textId="77777777" w:rsidR="008B5E46" w:rsidRPr="008B5E46" w:rsidRDefault="008B5E46" w:rsidP="008B5E46">
                  <w:pPr>
                    <w:rPr>
                      <w:rFonts w:asciiTheme="majorHAnsi" w:hAnsiTheme="majorHAnsi"/>
                      <w:b/>
                      <w:sz w:val="20"/>
                      <w:lang w:val="es-MX"/>
                    </w:rPr>
                  </w:pPr>
                  <w:r w:rsidRPr="008B5E46">
                    <w:rPr>
                      <w:rFonts w:asciiTheme="majorHAnsi" w:hAnsiTheme="majorHAnsi"/>
                      <w:b/>
                      <w:sz w:val="20"/>
                      <w:lang w:val="es-MX"/>
                    </w:rPr>
                    <w:t>Octubre - Artistas visionarios</w:t>
                  </w:r>
                </w:p>
                <w:p w14:paraId="56630868" w14:textId="58D16961" w:rsidR="00307EC9" w:rsidRPr="008B5E46" w:rsidRDefault="008B5E46" w:rsidP="008B5E46">
                  <w:pPr>
                    <w:rPr>
                      <w:b/>
                      <w:lang w:val="es-MX"/>
                    </w:rPr>
                  </w:pPr>
                  <w:r w:rsidRPr="008B5E46">
                    <w:rPr>
                      <w:rFonts w:asciiTheme="majorHAnsi" w:hAnsiTheme="majorHAnsi"/>
                      <w:b/>
                      <w:sz w:val="20"/>
                      <w:lang w:val="es-MX"/>
                    </w:rPr>
                    <w:t>Nov./</w:t>
                  </w:r>
                  <w:proofErr w:type="spellStart"/>
                  <w:r w:rsidRPr="008B5E46">
                    <w:rPr>
                      <w:rFonts w:asciiTheme="majorHAnsi" w:hAnsiTheme="majorHAnsi"/>
                      <w:b/>
                      <w:sz w:val="20"/>
                      <w:lang w:val="es-MX"/>
                    </w:rPr>
                    <w:t>Dec</w:t>
                  </w:r>
                  <w:proofErr w:type="spellEnd"/>
                  <w:r w:rsidRPr="008B5E46">
                    <w:rPr>
                      <w:rFonts w:asciiTheme="majorHAnsi" w:hAnsiTheme="majorHAnsi"/>
                      <w:b/>
                      <w:sz w:val="20"/>
                      <w:lang w:val="es-MX"/>
                    </w:rPr>
                    <w:t xml:space="preserve">. - </w:t>
                  </w:r>
                  <w:proofErr w:type="gramStart"/>
                  <w:r w:rsidRPr="008B5E46">
                    <w:rPr>
                      <w:rFonts w:asciiTheme="majorHAnsi" w:hAnsiTheme="majorHAnsi"/>
                      <w:b/>
                      <w:sz w:val="20"/>
                      <w:lang w:val="es-MX"/>
                    </w:rPr>
                    <w:t>Show</w:t>
                  </w:r>
                  <w:proofErr w:type="gramEnd"/>
                  <w:r w:rsidRPr="008B5E46">
                    <w:rPr>
                      <w:rFonts w:asciiTheme="majorHAnsi" w:hAnsiTheme="majorHAnsi"/>
                      <w:b/>
                      <w:sz w:val="20"/>
                      <w:lang w:val="es-MX"/>
                    </w:rPr>
                    <w:t xml:space="preserve"> anual de miembros de WAA</w:t>
                  </w:r>
                </w:p>
              </w:tc>
            </w:tr>
            <w:tr w:rsidR="00307EC9" w:rsidRPr="008B5E46" w14:paraId="52C91A63" w14:textId="77777777" w:rsidTr="00C65922">
              <w:trPr>
                <w:trHeight w:hRule="exact" w:val="2893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4649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ompany layout table"/>
                  </w:tblPr>
                  <w:tblGrid>
                    <w:gridCol w:w="1233"/>
                    <w:gridCol w:w="2378"/>
                  </w:tblGrid>
                  <w:tr w:rsidR="00307EC9" w:rsidRPr="008B5E46" w14:paraId="4C2DA85E" w14:textId="77777777" w:rsidTr="00C65922">
                    <w:trPr>
                      <w:trHeight w:val="375"/>
                    </w:trPr>
                    <w:tc>
                      <w:tcPr>
                        <w:tcW w:w="1233" w:type="dxa"/>
                        <w:vAlign w:val="center"/>
                      </w:tcPr>
                      <w:p w14:paraId="17095003" w14:textId="1FE2345F" w:rsidR="00307EC9" w:rsidRPr="008B5E46" w:rsidRDefault="00307EC9" w:rsidP="001947E7">
                        <w:pPr>
                          <w:pStyle w:val="NoSpacing"/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2378" w:type="dxa"/>
                        <w:tcMar>
                          <w:left w:w="274" w:type="dxa"/>
                        </w:tcMar>
                      </w:tcPr>
                      <w:p w14:paraId="0AE9F376" w14:textId="0DB1B298" w:rsidR="00307EC9" w:rsidRPr="008B5E46" w:rsidRDefault="00307EC9" w:rsidP="007014C5">
                        <w:pPr>
                          <w:pStyle w:val="ContactInfo"/>
                          <w:rPr>
                            <w:lang w:val="es-MX"/>
                          </w:rPr>
                        </w:pPr>
                      </w:p>
                    </w:tc>
                  </w:tr>
                </w:tbl>
                <w:p w14:paraId="0EA10853" w14:textId="77777777" w:rsidR="00307EC9" w:rsidRPr="008B5E46" w:rsidRDefault="00307EC9">
                  <w:pPr>
                    <w:rPr>
                      <w:lang w:val="es-MX"/>
                    </w:rPr>
                  </w:pPr>
                </w:p>
              </w:tc>
            </w:tr>
          </w:tbl>
          <w:p w14:paraId="080637B0" w14:textId="77777777" w:rsidR="00307EC9" w:rsidRPr="008B5E46" w:rsidRDefault="00307EC9">
            <w:pPr>
              <w:rPr>
                <w:lang w:val="es-MX"/>
              </w:rPr>
            </w:pPr>
          </w:p>
        </w:tc>
        <w:tc>
          <w:tcPr>
            <w:tcW w:w="4552" w:type="dxa"/>
            <w:tcMar>
              <w:left w:w="720" w:type="dxa"/>
            </w:tcMar>
          </w:tcPr>
          <w:p w14:paraId="4B53213C" w14:textId="305BB24E" w:rsidR="00307EC9" w:rsidRPr="008B5E46" w:rsidRDefault="001419B4" w:rsidP="008B5E46">
            <w:pPr>
              <w:tabs>
                <w:tab w:val="left" w:pos="1870"/>
              </w:tabs>
              <w:rPr>
                <w:lang w:val="es-MX"/>
              </w:rPr>
            </w:pPr>
            <w:r w:rsidRPr="001419B4">
              <w:rPr>
                <w:noProof/>
                <w:lang w:val="es-MX"/>
              </w:rPr>
              <mc:AlternateContent>
                <mc:Choice Requires="wps">
                  <w:drawing>
                    <wp:anchor distT="45720" distB="45720" distL="114300" distR="114300" simplePos="0" relativeHeight="251667456" behindDoc="1" locked="0" layoutInCell="1" allowOverlap="1" wp14:anchorId="48D41FDF" wp14:editId="3E59B34E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5930900</wp:posOffset>
                      </wp:positionV>
                      <wp:extent cx="1663700" cy="895350"/>
                      <wp:effectExtent l="0" t="0" r="0" b="0"/>
                      <wp:wrapTight wrapText="bothSides">
                        <wp:wrapPolygon edited="0">
                          <wp:start x="0" y="0"/>
                          <wp:lineTo x="0" y="21140"/>
                          <wp:lineTo x="21270" y="21140"/>
                          <wp:lineTo x="21270" y="0"/>
                          <wp:lineTo x="0" y="0"/>
                        </wp:wrapPolygon>
                      </wp:wrapTight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3700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480E7A" w14:textId="72574FBE" w:rsidR="001419B4" w:rsidRDefault="001419B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9B15AD" wp14:editId="70C5CC50">
                                        <wp:extent cx="1511300" cy="774700"/>
                                        <wp:effectExtent l="0" t="0" r="0" b="6350"/>
                                        <wp:docPr id="9" name="Picture 9" descr="Image result for whitewater arts allia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 result for whitewater arts allian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666" t="31000" r="11001" b="2833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11300" cy="774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D41FD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4.5pt;margin-top:467pt;width:131pt;height:70.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" stroked="f">
                      <v:textbox>
                        <w:txbxContent>
                          <w:p w14:paraId="7F480E7A" w14:textId="72574FBE" w:rsidR="001419B4" w:rsidRDefault="001419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9B15AD" wp14:editId="70C5CC50">
                                  <wp:extent cx="1511300" cy="774700"/>
                                  <wp:effectExtent l="0" t="0" r="0" b="6350"/>
                                  <wp:docPr id="9" name="Picture 9" descr="Image result for whitewater arts allia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whitewater arts allia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666" t="31000" r="11001" b="283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300" cy="77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950CC7" w:rsidRPr="00950CC7">
              <w:rPr>
                <w:noProof/>
                <w:lang w:val="es-MX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75B5C25C" wp14:editId="38C54285">
                      <wp:simplePos x="0" y="0"/>
                      <wp:positionH relativeFrom="column">
                        <wp:posOffset>-431800</wp:posOffset>
                      </wp:positionH>
                      <wp:positionV relativeFrom="paragraph">
                        <wp:posOffset>3257550</wp:posOffset>
                      </wp:positionV>
                      <wp:extent cx="2847340" cy="2774950"/>
                      <wp:effectExtent l="0" t="0" r="0" b="6350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7340" cy="277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FCFBDB" w14:textId="5A5B7232" w:rsidR="00950CC7" w:rsidRDefault="00950C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F43BE7" wp14:editId="4116A732">
                                        <wp:extent cx="2655570" cy="1771486"/>
                                        <wp:effectExtent l="0" t="0" r="0" b="635"/>
                                        <wp:docPr id="7" name="Picture 7" descr="Image result for whitewater arts allia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 result for whitewater arts allian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2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55570" cy="17714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A82D890" w14:textId="77777777" w:rsidR="001419B4" w:rsidRPr="00950CC7" w:rsidRDefault="001419B4" w:rsidP="001419B4">
                                  <w:pPr>
                                    <w:pBdr>
                                      <w:top w:val="single" w:sz="24" w:space="8" w:color="DDDDDD" w:themeColor="accent1"/>
                                      <w:bottom w:val="single" w:sz="24" w:space="8" w:color="DDDDDD" w:themeColor="accent1"/>
                                    </w:pBdr>
                                    <w:spacing w:after="0"/>
                                    <w:jc w:val="center"/>
                                    <w:rPr>
                                      <w:rFonts w:cs="Times New Roman"/>
                                      <w:b/>
                                      <w:iCs/>
                                      <w:color w:val="BFBFBF" w:themeColor="background1" w:themeShade="BF"/>
                                      <w:sz w:val="5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Times New Roman"/>
                                      <w:b/>
                                      <w:iCs/>
                                      <w:color w:val="BFBFBF" w:themeColor="background1" w:themeShade="BF"/>
                                      <w:sz w:val="5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 w:rsidRPr="00950CC7">
                                    <w:rPr>
                                      <w:rFonts w:cs="Times New Roman"/>
                                      <w:b/>
                                      <w:iCs/>
                                      <w:color w:val="BFBFBF" w:themeColor="background1" w:themeShade="BF"/>
                                      <w:sz w:val="5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filiación</w:t>
                                  </w:r>
                                  <w:proofErr w:type="spellEnd"/>
                                </w:p>
                                <w:p w14:paraId="0138CE72" w14:textId="7B549C90" w:rsidR="001419B4" w:rsidRDefault="001419B4"/>
                                <w:p w14:paraId="78074682" w14:textId="77777777" w:rsidR="001419B4" w:rsidRDefault="001419B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5C25C" id="_x0000_s1027" type="#_x0000_t202" style="position:absolute;margin-left:-34pt;margin-top:256.5pt;width:224.2pt;height:218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" stroked="f">
                      <v:textbox>
                        <w:txbxContent>
                          <w:p w14:paraId="24FCFBDB" w14:textId="5A5B7232" w:rsidR="00950CC7" w:rsidRDefault="00950C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F43BE7" wp14:editId="4116A732">
                                  <wp:extent cx="2655570" cy="1771486"/>
                                  <wp:effectExtent l="0" t="0" r="0" b="635"/>
                                  <wp:docPr id="7" name="Picture 7" descr="Image result for whitewater arts allia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whitewater arts allia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5570" cy="1771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82D890" w14:textId="77777777" w:rsidR="001419B4" w:rsidRPr="00950CC7" w:rsidRDefault="001419B4" w:rsidP="001419B4">
                            <w:pPr>
                              <w:pBdr>
                                <w:top w:val="single" w:sz="24" w:space="8" w:color="DDDDDD" w:themeColor="accent1"/>
                                <w:bottom w:val="single" w:sz="24" w:space="8" w:color="DDDDDD" w:themeColor="accent1"/>
                              </w:pBdr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iCs/>
                                <w:color w:val="BFBFBF" w:themeColor="background1" w:themeShade="BF"/>
                                <w:sz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  <w:b/>
                                <w:iCs/>
                                <w:color w:val="BFBFBF" w:themeColor="background1" w:themeShade="BF"/>
                                <w:sz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950CC7">
                              <w:rPr>
                                <w:rFonts w:cs="Times New Roman"/>
                                <w:b/>
                                <w:iCs/>
                                <w:color w:val="BFBFBF" w:themeColor="background1" w:themeShade="BF"/>
                                <w:sz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filiación</w:t>
                            </w:r>
                            <w:proofErr w:type="spellEnd"/>
                          </w:p>
                          <w:p w14:paraId="0138CE72" w14:textId="7B549C90" w:rsidR="001419B4" w:rsidRDefault="001419B4"/>
                          <w:p w14:paraId="78074682" w14:textId="77777777" w:rsidR="001419B4" w:rsidRDefault="001419B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50CC7" w:rsidRPr="00950CC7">
              <w:rPr>
                <w:noProof/>
                <w:lang w:val="es-MX"/>
              </w:rPr>
              <mc:AlternateContent>
                <mc:Choice Requires="wps">
                  <w:drawing>
                    <wp:anchor distT="91440" distB="91440" distL="114300" distR="114300" simplePos="0" relativeHeight="251663360" behindDoc="0" locked="0" layoutInCell="1" allowOverlap="1" wp14:anchorId="5DB45939" wp14:editId="1B0B644E">
                      <wp:simplePos x="0" y="0"/>
                      <wp:positionH relativeFrom="page">
                        <wp:posOffset>106680</wp:posOffset>
                      </wp:positionH>
                      <wp:positionV relativeFrom="paragraph">
                        <wp:posOffset>266700</wp:posOffset>
                      </wp:positionV>
                      <wp:extent cx="2777490" cy="1403985"/>
                      <wp:effectExtent l="0" t="0" r="0" b="0"/>
                      <wp:wrapTopAndBottom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749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07CC93" w14:textId="559D01E7" w:rsidR="00950CC7" w:rsidRPr="00950CC7" w:rsidRDefault="00950CC7" w:rsidP="00950CC7">
                                  <w:pPr>
                                    <w:pBdr>
                                      <w:top w:val="single" w:sz="24" w:space="8" w:color="DDDDDD" w:themeColor="accent1"/>
                                      <w:bottom w:val="single" w:sz="24" w:space="8" w:color="DDDDDD" w:themeColor="accent1"/>
                                    </w:pBdr>
                                    <w:spacing w:after="0"/>
                                    <w:jc w:val="center"/>
                                    <w:rPr>
                                      <w:rFonts w:cs="Times New Roman"/>
                                      <w:iCs/>
                                      <w:color w:val="BFBFBF" w:themeColor="background1" w:themeShade="BF"/>
                                      <w:sz w:val="5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950CC7">
                                    <w:rPr>
                                      <w:rFonts w:cs="Times New Roman"/>
                                      <w:iCs/>
                                      <w:color w:val="BFBFBF" w:themeColor="background1" w:themeShade="BF"/>
                                      <w:sz w:val="5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Alianza</w:t>
                                  </w:r>
                                  <w:proofErr w:type="spellEnd"/>
                                  <w:r w:rsidRPr="00950CC7">
                                    <w:rPr>
                                      <w:rFonts w:cs="Times New Roman"/>
                                      <w:iCs/>
                                      <w:color w:val="BFBFBF" w:themeColor="background1" w:themeShade="BF"/>
                                      <w:sz w:val="5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de Artes de Whitewater</w:t>
                                  </w:r>
                                </w:p>
                                <w:p w14:paraId="3679CD65" w14:textId="1F13C18E" w:rsidR="00950CC7" w:rsidRDefault="00950CC7" w:rsidP="00950CC7">
                                  <w:pPr>
                                    <w:pBdr>
                                      <w:top w:val="single" w:sz="24" w:space="8" w:color="DDDDDD" w:themeColor="accent1"/>
                                      <w:bottom w:val="single" w:sz="24" w:space="8" w:color="DDDDDD" w:themeColor="accent1"/>
                                    </w:pBdr>
                                    <w:spacing w:after="0"/>
                                    <w:jc w:val="center"/>
                                    <w:rPr>
                                      <w:rFonts w:cs="Times New Roman"/>
                                      <w:b/>
                                      <w:iCs/>
                                      <w:color w:val="BFBFBF" w:themeColor="background1" w:themeShade="BF"/>
                                      <w:sz w:val="16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0CC7">
                                    <w:rPr>
                                      <w:rFonts w:cs="Times New Roman"/>
                                      <w:b/>
                                      <w:iCs/>
                                      <w:color w:val="BFBFBF" w:themeColor="background1" w:themeShade="BF"/>
                                      <w:sz w:val="16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2018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DB45939" id="_x0000_s1028" type="#_x0000_t202" style="position:absolute;margin-left:8.4pt;margin-top:21pt;width:218.7pt;height:110.55pt;z-index:251663360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" filled="f" stroked="f">
                      <v:textbox style="mso-fit-shape-to-text:t">
                        <w:txbxContent>
                          <w:p w14:paraId="6A07CC93" w14:textId="559D01E7" w:rsidR="00950CC7" w:rsidRPr="00950CC7" w:rsidRDefault="00950CC7" w:rsidP="00950CC7">
                            <w:pPr>
                              <w:pBdr>
                                <w:top w:val="single" w:sz="24" w:space="8" w:color="DDDDDD" w:themeColor="accent1"/>
                                <w:bottom w:val="single" w:sz="24" w:space="8" w:color="DDDDDD" w:themeColor="accent1"/>
                              </w:pBdr>
                              <w:spacing w:after="0"/>
                              <w:jc w:val="center"/>
                              <w:rPr>
                                <w:rFonts w:cs="Times New Roman"/>
                                <w:iCs/>
                                <w:color w:val="BFBFBF" w:themeColor="background1" w:themeShade="BF"/>
                                <w:sz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50CC7">
                              <w:rPr>
                                <w:rFonts w:cs="Times New Roman"/>
                                <w:iCs/>
                                <w:color w:val="BFBFBF" w:themeColor="background1" w:themeShade="BF"/>
                                <w:sz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Alianza</w:t>
                            </w:r>
                            <w:proofErr w:type="spellEnd"/>
                            <w:r w:rsidRPr="00950CC7">
                              <w:rPr>
                                <w:rFonts w:cs="Times New Roman"/>
                                <w:iCs/>
                                <w:color w:val="BFBFBF" w:themeColor="background1" w:themeShade="BF"/>
                                <w:sz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Artes de Whitewater</w:t>
                            </w:r>
                          </w:p>
                          <w:p w14:paraId="3679CD65" w14:textId="1F13C18E" w:rsidR="00950CC7" w:rsidRDefault="00950CC7" w:rsidP="00950CC7">
                            <w:pPr>
                              <w:pBdr>
                                <w:top w:val="single" w:sz="24" w:space="8" w:color="DDDDDD" w:themeColor="accent1"/>
                                <w:bottom w:val="single" w:sz="24" w:space="8" w:color="DDDDDD" w:themeColor="accent1"/>
                              </w:pBdr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iCs/>
                                <w:color w:val="BFBFBF" w:themeColor="background1" w:themeShade="BF"/>
                                <w:sz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0CC7">
                              <w:rPr>
                                <w:rFonts w:cs="Times New Roman"/>
                                <w:b/>
                                <w:iCs/>
                                <w:color w:val="BFBFBF" w:themeColor="background1" w:themeShade="BF"/>
                                <w:sz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2018</w:t>
                            </w:r>
                          </w:p>
                        </w:txbxContent>
                      </v:textbox>
                      <w10:wrap type="topAndBottom" anchorx="page"/>
                    </v:shape>
                  </w:pict>
                </mc:Fallback>
              </mc:AlternateContent>
            </w:r>
          </w:p>
        </w:tc>
      </w:tr>
      <w:tr w:rsidR="00307EC9" w:rsidRPr="00CD48C9" w14:paraId="71BA70EC" w14:textId="77777777" w:rsidTr="00C65922">
        <w:trPr>
          <w:trHeight w:val="10929"/>
          <w:jc w:val="center"/>
        </w:trPr>
        <w:tc>
          <w:tcPr>
            <w:tcW w:w="4552" w:type="dxa"/>
            <w:tcMar>
              <w:right w:w="720" w:type="dxa"/>
            </w:tcMar>
          </w:tcPr>
          <w:p w14:paraId="5518A66F" w14:textId="1063656E" w:rsidR="00307EC9" w:rsidRPr="00CD48C9" w:rsidRDefault="00307EC9">
            <w:pPr>
              <w:rPr>
                <w:rFonts w:asciiTheme="majorHAnsi" w:hAnsiTheme="majorHAnsi"/>
                <w:sz w:val="18"/>
                <w:lang w:val="es-MX"/>
              </w:rPr>
            </w:pPr>
          </w:p>
          <w:p w14:paraId="05F7699E" w14:textId="77777777" w:rsidR="00307EC9" w:rsidRPr="00CD48C9" w:rsidRDefault="008B5E46" w:rsidP="008B5E46">
            <w:pPr>
              <w:pStyle w:val="Caption"/>
              <w:rPr>
                <w:rFonts w:asciiTheme="majorHAnsi" w:hAnsiTheme="majorHAnsi"/>
                <w:i w:val="0"/>
                <w:sz w:val="16"/>
                <w:lang w:val="es-MX"/>
              </w:rPr>
            </w:pPr>
            <w:r w:rsidRPr="00CD48C9">
              <w:rPr>
                <w:rFonts w:asciiTheme="majorHAnsi" w:hAnsiTheme="majorHAnsi"/>
                <w:i w:val="0"/>
                <w:sz w:val="16"/>
                <w:lang w:val="es-MX"/>
              </w:rPr>
              <w:t>¡Hola, amantes de las artes!</w:t>
            </w:r>
          </w:p>
          <w:p w14:paraId="7E836BC8" w14:textId="77777777" w:rsidR="008B5E46" w:rsidRPr="00CD48C9" w:rsidRDefault="008B5E46" w:rsidP="008B5E46">
            <w:pPr>
              <w:rPr>
                <w:rFonts w:asciiTheme="majorHAnsi" w:hAnsiTheme="majorHAnsi"/>
                <w:sz w:val="18"/>
                <w:lang w:val="es-MX"/>
              </w:rPr>
            </w:pPr>
            <w:proofErr w:type="gramStart"/>
            <w:r w:rsidRPr="00CD48C9">
              <w:rPr>
                <w:rFonts w:asciiTheme="majorHAnsi" w:hAnsiTheme="majorHAnsi"/>
                <w:sz w:val="18"/>
                <w:lang w:val="es-MX"/>
              </w:rPr>
              <w:t>Es esa época del año otra vez - es hora de renovar</w:t>
            </w:r>
            <w:r w:rsidRPr="00CD48C9">
              <w:rPr>
                <w:rFonts w:asciiTheme="majorHAnsi" w:hAnsiTheme="majorHAnsi"/>
                <w:sz w:val="18"/>
                <w:lang w:val="es-MX"/>
              </w:rPr>
              <w:t xml:space="preserve"> </w:t>
            </w:r>
            <w:r w:rsidRPr="00CD48C9">
              <w:rPr>
                <w:rFonts w:asciiTheme="majorHAnsi" w:hAnsiTheme="majorHAnsi"/>
                <w:sz w:val="18"/>
                <w:lang w:val="es-MX"/>
              </w:rPr>
              <w:t xml:space="preserve">su membresía en Whitewater </w:t>
            </w:r>
            <w:proofErr w:type="spellStart"/>
            <w:r w:rsidRPr="00CD48C9">
              <w:rPr>
                <w:rFonts w:asciiTheme="majorHAnsi" w:hAnsiTheme="majorHAnsi"/>
                <w:sz w:val="18"/>
                <w:lang w:val="es-MX"/>
              </w:rPr>
              <w:t>Arts</w:t>
            </w:r>
            <w:proofErr w:type="spellEnd"/>
            <w:r w:rsidRPr="00CD48C9">
              <w:rPr>
                <w:rFonts w:asciiTheme="majorHAnsi" w:hAnsiTheme="majorHAnsi"/>
                <w:sz w:val="18"/>
                <w:lang w:val="es-MX"/>
              </w:rPr>
              <w:t xml:space="preserve"> </w:t>
            </w:r>
            <w:r w:rsidRPr="00CD48C9">
              <w:rPr>
                <w:rFonts w:asciiTheme="majorHAnsi" w:hAnsiTheme="majorHAnsi"/>
                <w:sz w:val="18"/>
                <w:lang w:val="es-MX"/>
              </w:rPr>
              <w:t>Alianza!</w:t>
            </w:r>
            <w:proofErr w:type="gramEnd"/>
            <w:r w:rsidRPr="00CD48C9">
              <w:rPr>
                <w:rFonts w:asciiTheme="majorHAnsi" w:hAnsiTheme="majorHAnsi"/>
                <w:sz w:val="18"/>
                <w:lang w:val="es-MX"/>
              </w:rPr>
              <w:t xml:space="preserve"> </w:t>
            </w:r>
            <w:proofErr w:type="gramStart"/>
            <w:r w:rsidRPr="00CD48C9">
              <w:rPr>
                <w:rFonts w:asciiTheme="majorHAnsi" w:hAnsiTheme="majorHAnsi"/>
                <w:sz w:val="18"/>
                <w:lang w:val="es-MX"/>
              </w:rPr>
              <w:t>Y si no fueras miembro de</w:t>
            </w:r>
            <w:r w:rsidRPr="00CD48C9">
              <w:rPr>
                <w:rFonts w:asciiTheme="majorHAnsi" w:hAnsiTheme="majorHAnsi"/>
                <w:sz w:val="18"/>
                <w:lang w:val="es-MX"/>
              </w:rPr>
              <w:t xml:space="preserve"> </w:t>
            </w:r>
            <w:r w:rsidRPr="00CD48C9">
              <w:rPr>
                <w:rFonts w:asciiTheme="majorHAnsi" w:hAnsiTheme="majorHAnsi"/>
                <w:sz w:val="18"/>
                <w:lang w:val="es-MX"/>
              </w:rPr>
              <w:t>2016, es hora de unirse a la diversión!</w:t>
            </w:r>
            <w:proofErr w:type="gramEnd"/>
            <w:r w:rsidRPr="00CD48C9">
              <w:rPr>
                <w:rFonts w:asciiTheme="majorHAnsi" w:hAnsiTheme="majorHAnsi"/>
                <w:sz w:val="18"/>
                <w:lang w:val="es-MX"/>
              </w:rPr>
              <w:t xml:space="preserve"> 2018 era</w:t>
            </w:r>
            <w:r w:rsidRPr="00CD48C9">
              <w:rPr>
                <w:rFonts w:asciiTheme="majorHAnsi" w:hAnsiTheme="majorHAnsi"/>
                <w:sz w:val="18"/>
                <w:lang w:val="es-MX"/>
              </w:rPr>
              <w:t xml:space="preserve"> </w:t>
            </w:r>
            <w:r w:rsidRPr="00CD48C9">
              <w:rPr>
                <w:rFonts w:asciiTheme="majorHAnsi" w:hAnsiTheme="majorHAnsi"/>
                <w:sz w:val="18"/>
                <w:lang w:val="es-MX"/>
              </w:rPr>
              <w:t>otro gran año para la WAA, y nosotros</w:t>
            </w:r>
            <w:r w:rsidRPr="00CD48C9">
              <w:rPr>
                <w:rFonts w:asciiTheme="majorHAnsi" w:hAnsiTheme="majorHAnsi"/>
                <w:sz w:val="18"/>
                <w:lang w:val="es-MX"/>
              </w:rPr>
              <w:t xml:space="preserve"> e</w:t>
            </w:r>
            <w:r w:rsidRPr="00CD48C9">
              <w:rPr>
                <w:rFonts w:asciiTheme="majorHAnsi" w:hAnsiTheme="majorHAnsi"/>
                <w:sz w:val="18"/>
                <w:lang w:val="es-MX"/>
              </w:rPr>
              <w:t>sper</w:t>
            </w:r>
            <w:r w:rsidRPr="00CD48C9">
              <w:rPr>
                <w:rFonts w:asciiTheme="majorHAnsi" w:hAnsiTheme="majorHAnsi"/>
                <w:sz w:val="18"/>
                <w:lang w:val="es-MX"/>
              </w:rPr>
              <w:t>amos</w:t>
            </w:r>
            <w:r w:rsidRPr="00CD48C9">
              <w:rPr>
                <w:rFonts w:asciiTheme="majorHAnsi" w:hAnsiTheme="majorHAnsi"/>
                <w:sz w:val="18"/>
                <w:lang w:val="es-MX"/>
              </w:rPr>
              <w:t xml:space="preserve"> que haya podido asistir a muchos de nuestros</w:t>
            </w:r>
            <w:r w:rsidRPr="00CD48C9">
              <w:rPr>
                <w:rFonts w:asciiTheme="majorHAnsi" w:hAnsiTheme="majorHAnsi"/>
                <w:sz w:val="18"/>
                <w:lang w:val="es-MX"/>
              </w:rPr>
              <w:t xml:space="preserve"> </w:t>
            </w:r>
            <w:r w:rsidRPr="00CD48C9">
              <w:rPr>
                <w:rFonts w:asciiTheme="majorHAnsi" w:hAnsiTheme="majorHAnsi"/>
                <w:sz w:val="18"/>
                <w:lang w:val="es-MX"/>
              </w:rPr>
              <w:t>eventos. Aspectos destacados del año incluidos:</w:t>
            </w:r>
          </w:p>
          <w:p w14:paraId="5EE84A23" w14:textId="107108B8" w:rsidR="008B5E46" w:rsidRPr="00CD48C9" w:rsidRDefault="00CD48C9" w:rsidP="00CD48C9">
            <w:pPr>
              <w:rPr>
                <w:rFonts w:asciiTheme="majorHAnsi" w:hAnsiTheme="majorHAnsi"/>
                <w:i/>
                <w:sz w:val="16"/>
                <w:lang w:val="es-MX"/>
              </w:rPr>
            </w:pPr>
            <w:r w:rsidRPr="00CD48C9">
              <w:rPr>
                <w:rFonts w:asciiTheme="majorHAnsi" w:hAnsiTheme="majorHAnsi"/>
                <w:sz w:val="16"/>
                <w:lang w:val="es-MX"/>
              </w:rPr>
              <w:t xml:space="preserve">• </w:t>
            </w:r>
            <w:r w:rsidRPr="00CD48C9">
              <w:rPr>
                <w:rFonts w:asciiTheme="majorHAnsi" w:hAnsiTheme="majorHAnsi"/>
                <w:i/>
                <w:sz w:val="16"/>
                <w:lang w:val="es-MX"/>
              </w:rPr>
              <w:t xml:space="preserve">Una vez más tuvimos la suerte de poder programar exhibiciones mensuales en nuestra galería. Estos incluyen el espectáculo anual de los miembros, el concurso anual de Fotografía Fran </w:t>
            </w:r>
            <w:proofErr w:type="spellStart"/>
            <w:r w:rsidRPr="00CD48C9">
              <w:rPr>
                <w:rFonts w:asciiTheme="majorHAnsi" w:hAnsiTheme="majorHAnsi"/>
                <w:i/>
                <w:sz w:val="16"/>
                <w:lang w:val="es-MX"/>
              </w:rPr>
              <w:t>Achen</w:t>
            </w:r>
            <w:proofErr w:type="spellEnd"/>
            <w:r w:rsidRPr="00CD48C9">
              <w:rPr>
                <w:rFonts w:asciiTheme="majorHAnsi" w:hAnsiTheme="majorHAnsi"/>
                <w:i/>
                <w:sz w:val="16"/>
                <w:lang w:val="es-MX"/>
              </w:rPr>
              <w:t xml:space="preserve">, </w:t>
            </w:r>
            <w:proofErr w:type="spellStart"/>
            <w:r w:rsidRPr="00CD48C9">
              <w:rPr>
                <w:rFonts w:asciiTheme="majorHAnsi" w:hAnsiTheme="majorHAnsi"/>
                <w:i/>
                <w:sz w:val="16"/>
                <w:lang w:val="es-MX"/>
              </w:rPr>
              <w:t>Artrageous</w:t>
            </w:r>
            <w:proofErr w:type="spellEnd"/>
            <w:r w:rsidRPr="00CD48C9">
              <w:rPr>
                <w:rFonts w:asciiTheme="majorHAnsi" w:hAnsiTheme="majorHAnsi"/>
                <w:i/>
                <w:sz w:val="16"/>
                <w:lang w:val="es-MX"/>
              </w:rPr>
              <w:t xml:space="preserve"> </w:t>
            </w:r>
            <w:proofErr w:type="spellStart"/>
            <w:r w:rsidRPr="00CD48C9">
              <w:rPr>
                <w:rFonts w:asciiTheme="majorHAnsi" w:hAnsiTheme="majorHAnsi"/>
                <w:i/>
                <w:sz w:val="16"/>
                <w:lang w:val="es-MX"/>
              </w:rPr>
              <w:t>Birds</w:t>
            </w:r>
            <w:proofErr w:type="spellEnd"/>
            <w:r w:rsidRPr="00CD48C9">
              <w:rPr>
                <w:rFonts w:asciiTheme="majorHAnsi" w:hAnsiTheme="majorHAnsi"/>
                <w:i/>
                <w:sz w:val="16"/>
                <w:lang w:val="es-MX"/>
              </w:rPr>
              <w:t>, y la obra de arte de Whitewater</w:t>
            </w:r>
            <w:r w:rsidRPr="00CD48C9">
              <w:rPr>
                <w:rFonts w:asciiTheme="majorHAnsi" w:hAnsiTheme="majorHAnsi"/>
                <w:i/>
                <w:sz w:val="16"/>
                <w:lang w:val="es-MX"/>
              </w:rPr>
              <w:t xml:space="preserve"> </w:t>
            </w:r>
            <w:r w:rsidRPr="00CD48C9">
              <w:rPr>
                <w:rFonts w:asciiTheme="majorHAnsi" w:hAnsiTheme="majorHAnsi"/>
                <w:i/>
                <w:sz w:val="16"/>
                <w:lang w:val="es-MX"/>
              </w:rPr>
              <w:t>Estudiantes del Distrito Escolar, solo por nombrar algunos. Los artistas del área están descubriendo nuestra galería, y continúan pidiéndonos un tiempo para exhibir su trabajo.</w:t>
            </w:r>
          </w:p>
          <w:p w14:paraId="5B6832D0" w14:textId="10079CE1" w:rsidR="00CD48C9" w:rsidRPr="00CD48C9" w:rsidRDefault="00CD48C9" w:rsidP="00CD48C9">
            <w:pPr>
              <w:rPr>
                <w:rFonts w:asciiTheme="majorHAnsi" w:hAnsiTheme="majorHAnsi"/>
                <w:i/>
                <w:sz w:val="16"/>
                <w:lang w:val="es-MX"/>
              </w:rPr>
            </w:pPr>
            <w:r w:rsidRPr="00CD48C9">
              <w:rPr>
                <w:rFonts w:asciiTheme="majorHAnsi" w:hAnsiTheme="majorHAnsi"/>
                <w:i/>
                <w:sz w:val="16"/>
                <w:lang w:val="es-MX"/>
              </w:rPr>
              <w:t xml:space="preserve">• El rendimiento una vez más jugó un papel importante en nuestro calendario. Organizamos Savory </w:t>
            </w:r>
            <w:proofErr w:type="spellStart"/>
            <w:r w:rsidRPr="00CD48C9">
              <w:rPr>
                <w:rFonts w:asciiTheme="majorHAnsi" w:hAnsiTheme="majorHAnsi"/>
                <w:i/>
                <w:sz w:val="16"/>
                <w:lang w:val="es-MX"/>
              </w:rPr>
              <w:t>Sounds</w:t>
            </w:r>
            <w:proofErr w:type="spellEnd"/>
            <w:r w:rsidRPr="00CD48C9">
              <w:rPr>
                <w:rFonts w:asciiTheme="majorHAnsi" w:hAnsiTheme="majorHAnsi"/>
                <w:i/>
                <w:sz w:val="16"/>
                <w:lang w:val="es-MX"/>
              </w:rPr>
              <w:t xml:space="preserve">, los bateristas africanos de Lincoln </w:t>
            </w:r>
            <w:proofErr w:type="spellStart"/>
            <w:r w:rsidRPr="00CD48C9">
              <w:rPr>
                <w:rFonts w:asciiTheme="majorHAnsi" w:hAnsiTheme="majorHAnsi"/>
                <w:i/>
                <w:sz w:val="16"/>
                <w:lang w:val="es-MX"/>
              </w:rPr>
              <w:t>School</w:t>
            </w:r>
            <w:proofErr w:type="spellEnd"/>
            <w:r w:rsidRPr="00CD48C9">
              <w:rPr>
                <w:rFonts w:asciiTheme="majorHAnsi" w:hAnsiTheme="majorHAnsi"/>
                <w:i/>
                <w:sz w:val="16"/>
                <w:lang w:val="es-MX"/>
              </w:rPr>
              <w:t xml:space="preserve"> y muchos artistas individuales.</w:t>
            </w:r>
          </w:p>
          <w:p w14:paraId="0F1A254E" w14:textId="070C8C45" w:rsidR="00CD48C9" w:rsidRDefault="00CD48C9" w:rsidP="00CD48C9">
            <w:pPr>
              <w:rPr>
                <w:rFonts w:asciiTheme="majorHAnsi" w:hAnsiTheme="majorHAnsi"/>
                <w:sz w:val="18"/>
                <w:lang w:val="es-MX"/>
              </w:rPr>
            </w:pPr>
            <w:r w:rsidRPr="00CD48C9">
              <w:rPr>
                <w:rFonts w:asciiTheme="majorHAnsi" w:hAnsiTheme="majorHAnsi"/>
                <w:sz w:val="18"/>
                <w:lang w:val="es-MX"/>
              </w:rPr>
              <w:t>Los planes para 2018 están en marcha e incluyen otro año completo en la galería, e incluso más eventos de rendimiento.</w:t>
            </w:r>
          </w:p>
          <w:p w14:paraId="076DE6D8" w14:textId="68F377D1" w:rsidR="00CD48C9" w:rsidRDefault="00CD48C9" w:rsidP="00CD48C9">
            <w:pPr>
              <w:rPr>
                <w:rFonts w:asciiTheme="majorHAnsi" w:hAnsiTheme="majorHAnsi"/>
                <w:b/>
                <w:sz w:val="18"/>
                <w:lang w:val="es-MX"/>
              </w:rPr>
            </w:pPr>
            <w:r w:rsidRPr="00CD48C9">
              <w:rPr>
                <w:rFonts w:asciiTheme="majorHAnsi" w:hAnsiTheme="majorHAnsi"/>
                <w:b/>
                <w:sz w:val="18"/>
                <w:lang w:val="es-MX"/>
              </w:rPr>
              <w:t>Continuamos tratando de proporcionar grandes beneficios para nuestros artistas miembros. Éstas incluyen:</w:t>
            </w:r>
          </w:p>
          <w:p w14:paraId="69E6F5C5" w14:textId="77777777" w:rsidR="00CD48C9" w:rsidRPr="00CD48C9" w:rsidRDefault="00CD48C9" w:rsidP="00CD48C9">
            <w:pPr>
              <w:spacing w:after="0"/>
              <w:rPr>
                <w:rFonts w:asciiTheme="majorHAnsi" w:hAnsiTheme="majorHAnsi"/>
                <w:sz w:val="18"/>
                <w:lang w:val="es-MX"/>
              </w:rPr>
            </w:pPr>
            <w:r w:rsidRPr="00CD48C9">
              <w:rPr>
                <w:rFonts w:asciiTheme="majorHAnsi" w:hAnsiTheme="majorHAnsi"/>
                <w:sz w:val="18"/>
                <w:lang w:val="es-MX"/>
              </w:rPr>
              <w:t>• una comisión disminuida en las ventas de la galería</w:t>
            </w:r>
          </w:p>
          <w:p w14:paraId="5C6F6EB7" w14:textId="77777777" w:rsidR="00CD48C9" w:rsidRPr="00CD48C9" w:rsidRDefault="00CD48C9" w:rsidP="00CD48C9">
            <w:pPr>
              <w:spacing w:after="0"/>
              <w:rPr>
                <w:rFonts w:asciiTheme="majorHAnsi" w:hAnsiTheme="majorHAnsi"/>
                <w:sz w:val="18"/>
                <w:lang w:val="es-MX"/>
              </w:rPr>
            </w:pPr>
            <w:r w:rsidRPr="00CD48C9">
              <w:rPr>
                <w:rFonts w:asciiTheme="majorHAnsi" w:hAnsiTheme="majorHAnsi"/>
                <w:sz w:val="18"/>
                <w:lang w:val="es-MX"/>
              </w:rPr>
              <w:t>• tarifas de taller con descuento</w:t>
            </w:r>
          </w:p>
          <w:p w14:paraId="39F74EC1" w14:textId="77777777" w:rsidR="00CD48C9" w:rsidRPr="00CD48C9" w:rsidRDefault="00CD48C9" w:rsidP="00CD48C9">
            <w:pPr>
              <w:spacing w:after="0"/>
              <w:rPr>
                <w:rFonts w:asciiTheme="majorHAnsi" w:hAnsiTheme="majorHAnsi"/>
                <w:sz w:val="18"/>
                <w:lang w:val="es-MX"/>
              </w:rPr>
            </w:pPr>
            <w:r w:rsidRPr="00CD48C9">
              <w:rPr>
                <w:rFonts w:asciiTheme="majorHAnsi" w:hAnsiTheme="majorHAnsi"/>
                <w:sz w:val="18"/>
                <w:lang w:val="es-MX"/>
              </w:rPr>
              <w:t>• la posibilidad de vender arte en la galería todo el año</w:t>
            </w:r>
          </w:p>
          <w:p w14:paraId="5F4888C8" w14:textId="6F9EF14C" w:rsidR="00CD48C9" w:rsidRDefault="00CD48C9" w:rsidP="00CD48C9">
            <w:pPr>
              <w:spacing w:after="0"/>
              <w:rPr>
                <w:rFonts w:asciiTheme="majorHAnsi" w:hAnsiTheme="majorHAnsi"/>
                <w:sz w:val="18"/>
                <w:lang w:val="es-MX"/>
              </w:rPr>
            </w:pPr>
            <w:r w:rsidRPr="00CD48C9">
              <w:rPr>
                <w:rFonts w:asciiTheme="majorHAnsi" w:hAnsiTheme="majorHAnsi"/>
                <w:sz w:val="18"/>
                <w:lang w:val="es-MX"/>
              </w:rPr>
              <w:t>• Exposición de miembros sin comisión</w:t>
            </w:r>
          </w:p>
          <w:p w14:paraId="3F9BD863" w14:textId="58C91778" w:rsidR="00CD48C9" w:rsidRDefault="00CD48C9" w:rsidP="00CD48C9">
            <w:pPr>
              <w:spacing w:after="0"/>
              <w:rPr>
                <w:rFonts w:asciiTheme="majorHAnsi" w:hAnsiTheme="majorHAnsi"/>
                <w:sz w:val="18"/>
                <w:lang w:val="es-MX"/>
              </w:rPr>
            </w:pPr>
          </w:p>
          <w:p w14:paraId="359637B4" w14:textId="4B6D5E83" w:rsidR="00CD48C9" w:rsidRDefault="00CD48C9" w:rsidP="00CD48C9">
            <w:pPr>
              <w:spacing w:after="0"/>
              <w:rPr>
                <w:rFonts w:asciiTheme="majorHAnsi" w:hAnsiTheme="majorHAnsi"/>
                <w:sz w:val="18"/>
                <w:lang w:val="es-MX"/>
              </w:rPr>
            </w:pPr>
            <w:r w:rsidRPr="00CD48C9">
              <w:rPr>
                <w:rFonts w:asciiTheme="majorHAnsi" w:hAnsiTheme="majorHAnsi"/>
                <w:sz w:val="18"/>
                <w:lang w:val="es-MX"/>
              </w:rPr>
              <w:t>Asegúrese de revisar la página agregada a la página web de WAA que tendrá los enlaces a las páginas web propias de los miembros (¡si lo desean!)</w:t>
            </w:r>
          </w:p>
          <w:p w14:paraId="7D10266C" w14:textId="73C4CE22" w:rsidR="00CD48C9" w:rsidRPr="00CD48C9" w:rsidRDefault="00CD48C9" w:rsidP="00CD48C9">
            <w:pPr>
              <w:spacing w:after="0"/>
              <w:rPr>
                <w:rFonts w:asciiTheme="majorHAnsi" w:hAnsiTheme="majorHAnsi"/>
                <w:sz w:val="18"/>
                <w:lang w:val="es-MX"/>
              </w:rPr>
            </w:pPr>
          </w:p>
          <w:p w14:paraId="318A0353" w14:textId="26928AEC" w:rsidR="00CD48C9" w:rsidRPr="00CD48C9" w:rsidRDefault="00CD48C9" w:rsidP="00CD48C9">
            <w:pPr>
              <w:rPr>
                <w:rFonts w:asciiTheme="majorHAnsi" w:hAnsiTheme="majorHAnsi"/>
                <w:sz w:val="18"/>
                <w:lang w:val="es-MX"/>
              </w:rPr>
            </w:pPr>
          </w:p>
        </w:tc>
        <w:tc>
          <w:tcPr>
            <w:tcW w:w="5320" w:type="dxa"/>
            <w:tcMar>
              <w:left w:w="720" w:type="dxa"/>
              <w:right w:w="720" w:type="dxa"/>
            </w:tcMar>
          </w:tcPr>
          <w:p w14:paraId="47AA0330" w14:textId="059E8A74" w:rsidR="00307EC9" w:rsidRDefault="00CD48C9" w:rsidP="00CD48C9">
            <w:pPr>
              <w:ind w:right="-5270"/>
              <w:rPr>
                <w:sz w:val="32"/>
                <w:lang w:val="es-MX"/>
              </w:rPr>
            </w:pPr>
            <w:r w:rsidRPr="00CD48C9">
              <w:rPr>
                <w:sz w:val="32"/>
                <w:lang w:val="es-MX"/>
              </w:rPr>
              <w:t xml:space="preserve">Alianza de </w:t>
            </w:r>
            <w:r>
              <w:rPr>
                <w:sz w:val="32"/>
                <w:lang w:val="es-MX"/>
              </w:rPr>
              <w:t>A</w:t>
            </w:r>
            <w:r w:rsidRPr="00CD48C9">
              <w:rPr>
                <w:sz w:val="32"/>
                <w:lang w:val="es-MX"/>
              </w:rPr>
              <w:t>rtes de Whitewater</w:t>
            </w:r>
          </w:p>
          <w:p w14:paraId="3C6A3526" w14:textId="7F6001B2" w:rsidR="00CD48C9" w:rsidRPr="00C65922" w:rsidRDefault="00CD48C9" w:rsidP="00CD48C9">
            <w:pPr>
              <w:ind w:right="-5270"/>
              <w:rPr>
                <w:lang w:val="es-MX"/>
              </w:rPr>
            </w:pPr>
            <w:r w:rsidRPr="00C65922">
              <w:rPr>
                <w:lang w:val="es-MX"/>
              </w:rPr>
              <w:t>P.O. Box 311</w:t>
            </w:r>
          </w:p>
          <w:p w14:paraId="0EB3DB7E" w14:textId="24EB5B2A" w:rsidR="00CD48C9" w:rsidRPr="00CD48C9" w:rsidRDefault="00C65922" w:rsidP="00CD48C9">
            <w:pPr>
              <w:ind w:right="-5270"/>
            </w:pPr>
            <w:r w:rsidRPr="00CD48C9">
              <w:rPr>
                <w:noProof/>
                <w:lang w:val="es-MX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33E3F041" wp14:editId="2D233349">
                      <wp:simplePos x="0" y="0"/>
                      <wp:positionH relativeFrom="column">
                        <wp:posOffset>-457200</wp:posOffset>
                      </wp:positionH>
                      <wp:positionV relativeFrom="paragraph">
                        <wp:posOffset>330200</wp:posOffset>
                      </wp:positionV>
                      <wp:extent cx="3321050" cy="5765800"/>
                      <wp:effectExtent l="0" t="0" r="12700" b="2540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1050" cy="576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E4DB3D" w14:textId="77777777" w:rsidR="00C65922" w:rsidRPr="00C65922" w:rsidRDefault="00C65922" w:rsidP="00C65922">
                                  <w:pPr>
                                    <w:tabs>
                                      <w:tab w:val="left" w:pos="7380"/>
                                    </w:tabs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</w:pPr>
                                  <w:r w:rsidRPr="00C65922"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  <w:t xml:space="preserve">___ Me gustaría donar a la WAA (Recuerde: </w:t>
                                  </w:r>
                                  <w:proofErr w:type="gramStart"/>
                                  <w:r w:rsidRPr="00C65922"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  <w:t>las contribuciones a la WAA son deducible de impuestos!</w:t>
                                  </w:r>
                                  <w:proofErr w:type="gramEnd"/>
                                  <w:r w:rsidRPr="00C65922"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  <w:t>)</w:t>
                                  </w:r>
                                </w:p>
                                <w:p w14:paraId="3EBB8056" w14:textId="77777777" w:rsidR="00C65922" w:rsidRPr="00C65922" w:rsidRDefault="00C65922" w:rsidP="00C65922">
                                  <w:pPr>
                                    <w:tabs>
                                      <w:tab w:val="left" w:pos="7380"/>
                                    </w:tabs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</w:pPr>
                                  <w:r w:rsidRPr="00C65922"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  <w:t>Las membresías son para el año calendario (enero a diciembre de 2018) y son deducibles de impuestos.</w:t>
                                  </w:r>
                                </w:p>
                                <w:p w14:paraId="2109B26C" w14:textId="77777777" w:rsidR="00C65922" w:rsidRDefault="00C65922" w:rsidP="00C65922">
                                  <w:pPr>
                                    <w:tabs>
                                      <w:tab w:val="left" w:pos="7380"/>
                                    </w:tabs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</w:pPr>
                                  <w:r w:rsidRPr="00C65922"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  <w:t xml:space="preserve">___ Fundador / Corporativo $ 500 </w:t>
                                  </w:r>
                                </w:p>
                                <w:p w14:paraId="2943C53C" w14:textId="77777777" w:rsidR="00C65922" w:rsidRDefault="00C65922" w:rsidP="00C65922">
                                  <w:pPr>
                                    <w:tabs>
                                      <w:tab w:val="left" w:pos="7380"/>
                                    </w:tabs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</w:pPr>
                                  <w:r w:rsidRPr="00C65922"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  <w:t xml:space="preserve">___ Benefactor $ 250 </w:t>
                                  </w:r>
                                </w:p>
                                <w:p w14:paraId="3A374087" w14:textId="0C0EA7B0" w:rsidR="00C65922" w:rsidRPr="00C65922" w:rsidRDefault="00C65922" w:rsidP="00C65922">
                                  <w:pPr>
                                    <w:tabs>
                                      <w:tab w:val="left" w:pos="7380"/>
                                    </w:tabs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</w:pPr>
                                  <w:r w:rsidRPr="00C65922"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  <w:t>___ Patrocinador $ 100</w:t>
                                  </w:r>
                                </w:p>
                                <w:p w14:paraId="74B35A59" w14:textId="77777777" w:rsidR="00C65922" w:rsidRPr="00C65922" w:rsidRDefault="00C65922" w:rsidP="00C65922">
                                  <w:pPr>
                                    <w:tabs>
                                      <w:tab w:val="left" w:pos="7380"/>
                                    </w:tabs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</w:pPr>
                                  <w:r w:rsidRPr="00C65922"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  <w:t>___ Familia $ 75 Por favor liste a los miembros de la familia (1 hogar)</w:t>
                                  </w:r>
                                </w:p>
                                <w:p w14:paraId="1F9E0A56" w14:textId="77777777" w:rsidR="00C65922" w:rsidRPr="00C65922" w:rsidRDefault="00C65922" w:rsidP="00C65922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  <w:tabs>
                                      <w:tab w:val="left" w:pos="7380"/>
                                    </w:tabs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</w:pPr>
                                </w:p>
                                <w:p w14:paraId="0CFF3E6A" w14:textId="77777777" w:rsidR="00C65922" w:rsidRPr="00C65922" w:rsidRDefault="00C65922" w:rsidP="00C65922">
                                  <w:pPr>
                                    <w:tabs>
                                      <w:tab w:val="left" w:pos="7380"/>
                                    </w:tabs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</w:pPr>
                                </w:p>
                                <w:p w14:paraId="370A32B0" w14:textId="77777777" w:rsidR="00C65922" w:rsidRPr="00C65922" w:rsidRDefault="00C65922" w:rsidP="00C65922">
                                  <w:pPr>
                                    <w:tabs>
                                      <w:tab w:val="left" w:pos="7380"/>
                                    </w:tabs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</w:pPr>
                                  <w:r w:rsidRPr="00C65922"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  <w:t>___ Individual $ 50 ___ Senior (62 años en adelante) $ 25 ___ Estudiante $ 15</w:t>
                                  </w:r>
                                </w:p>
                                <w:p w14:paraId="1D475D09" w14:textId="77777777" w:rsidR="00C65922" w:rsidRPr="00C65922" w:rsidRDefault="00C65922" w:rsidP="00C65922">
                                  <w:pPr>
                                    <w:tabs>
                                      <w:tab w:val="left" w:pos="7380"/>
                                    </w:tabs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</w:pPr>
                                  <w:r w:rsidRPr="00C65922"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  <w:t>Me gustaría ser voluntario</w:t>
                                  </w:r>
                                </w:p>
                                <w:p w14:paraId="55C8E69A" w14:textId="77777777" w:rsidR="00C65922" w:rsidRPr="00C65922" w:rsidRDefault="00C65922" w:rsidP="00C65922">
                                  <w:pPr>
                                    <w:tabs>
                                      <w:tab w:val="left" w:pos="7380"/>
                                    </w:tabs>
                                    <w:rPr>
                                      <w:rFonts w:asciiTheme="majorHAnsi" w:hAnsiTheme="majorHAnsi"/>
                                      <w:sz w:val="20"/>
                                      <w:lang w:val="es-MX"/>
                                    </w:rPr>
                                  </w:pPr>
                                  <w:r w:rsidRPr="00C65922">
                                    <w:rPr>
                                      <w:rFonts w:asciiTheme="majorHAnsi" w:hAnsiTheme="majorHAnsi"/>
                                      <w:sz w:val="20"/>
                                      <w:lang w:val="es-MX"/>
                                    </w:rPr>
                                    <w:t xml:space="preserve">___ Docente / recepcionista </w:t>
                                  </w:r>
                                </w:p>
                                <w:p w14:paraId="174394F7" w14:textId="77777777" w:rsidR="00C65922" w:rsidRPr="00C65922" w:rsidRDefault="00C65922" w:rsidP="00C65922">
                                  <w:pPr>
                                    <w:tabs>
                                      <w:tab w:val="left" w:pos="7380"/>
                                    </w:tabs>
                                    <w:rPr>
                                      <w:rFonts w:asciiTheme="majorHAnsi" w:hAnsiTheme="majorHAnsi"/>
                                      <w:sz w:val="20"/>
                                      <w:lang w:val="es-MX"/>
                                    </w:rPr>
                                  </w:pPr>
                                  <w:r w:rsidRPr="00C65922">
                                    <w:rPr>
                                      <w:rFonts w:asciiTheme="majorHAnsi" w:hAnsiTheme="majorHAnsi"/>
                                      <w:sz w:val="20"/>
                                      <w:lang w:val="es-MX"/>
                                    </w:rPr>
                                    <w:t>___ Configuración / derribo de exhibiciones o conciertos</w:t>
                                  </w:r>
                                </w:p>
                                <w:p w14:paraId="38CAC24E" w14:textId="77777777" w:rsidR="00C65922" w:rsidRPr="00C65922" w:rsidRDefault="00C65922" w:rsidP="00C65922">
                                  <w:pPr>
                                    <w:tabs>
                                      <w:tab w:val="left" w:pos="7380"/>
                                    </w:tabs>
                                    <w:rPr>
                                      <w:rFonts w:asciiTheme="majorHAnsi" w:hAnsiTheme="majorHAnsi"/>
                                      <w:sz w:val="20"/>
                                      <w:lang w:val="es-MX"/>
                                    </w:rPr>
                                  </w:pPr>
                                  <w:r w:rsidRPr="00C65922">
                                    <w:rPr>
                                      <w:rFonts w:asciiTheme="majorHAnsi" w:hAnsiTheme="majorHAnsi"/>
                                      <w:sz w:val="20"/>
                                      <w:lang w:val="es-MX"/>
                                    </w:rPr>
                                    <w:t xml:space="preserve">___ Limpiando el CAC </w:t>
                                  </w:r>
                                </w:p>
                                <w:p w14:paraId="1A2E8ED4" w14:textId="77777777" w:rsidR="00C65922" w:rsidRPr="00C65922" w:rsidRDefault="00C65922" w:rsidP="00C65922">
                                  <w:pPr>
                                    <w:tabs>
                                      <w:tab w:val="left" w:pos="7380"/>
                                    </w:tabs>
                                    <w:rPr>
                                      <w:rFonts w:asciiTheme="majorHAnsi" w:hAnsiTheme="majorHAnsi"/>
                                      <w:sz w:val="20"/>
                                      <w:lang w:val="es-MX"/>
                                    </w:rPr>
                                  </w:pPr>
                                  <w:r w:rsidRPr="00C65922">
                                    <w:rPr>
                                      <w:rFonts w:asciiTheme="majorHAnsi" w:hAnsiTheme="majorHAnsi"/>
                                      <w:sz w:val="20"/>
                                      <w:lang w:val="es-MX"/>
                                    </w:rPr>
                                    <w:t xml:space="preserve">___ Horneando </w:t>
                                  </w:r>
                                </w:p>
                                <w:p w14:paraId="16B6743E" w14:textId="1977F3D3" w:rsidR="00C65922" w:rsidRPr="00C65922" w:rsidRDefault="00C65922" w:rsidP="00C65922">
                                  <w:pPr>
                                    <w:tabs>
                                      <w:tab w:val="left" w:pos="7380"/>
                                    </w:tabs>
                                    <w:rPr>
                                      <w:rFonts w:asciiTheme="majorHAnsi" w:hAnsiTheme="majorHAnsi"/>
                                      <w:sz w:val="20"/>
                                      <w:lang w:val="es-MX"/>
                                    </w:rPr>
                                  </w:pPr>
                                  <w:r w:rsidRPr="00C65922">
                                    <w:rPr>
                                      <w:rFonts w:asciiTheme="majorHAnsi" w:hAnsiTheme="majorHAnsi"/>
                                      <w:sz w:val="20"/>
                                      <w:lang w:val="es-MX"/>
                                    </w:rPr>
                                    <w:t>Otro:</w:t>
                                  </w:r>
                                  <w:r w:rsidR="00950CC7">
                                    <w:rPr>
                                      <w:rFonts w:asciiTheme="majorHAnsi" w:hAnsiTheme="majorHAnsi"/>
                                      <w:sz w:val="20"/>
                                      <w:lang w:val="es-MX"/>
                                    </w:rPr>
                                    <w:t xml:space="preserve"> ___________________________________________</w:t>
                                  </w:r>
                                </w:p>
                                <w:p w14:paraId="240504B9" w14:textId="17BFEC9C" w:rsidR="00CD48C9" w:rsidRPr="00C65922" w:rsidRDefault="00CD48C9" w:rsidP="00C65922">
                                  <w:pPr>
                                    <w:tabs>
                                      <w:tab w:val="left" w:pos="7380"/>
                                    </w:tabs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3F041" id="_x0000_s1029" type="#_x0000_t202" style="position:absolute;margin-left:-36pt;margin-top:26pt;width:261.5pt;height:45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">
                      <v:textbox>
                        <w:txbxContent>
                          <w:p w14:paraId="38E4DB3D" w14:textId="77777777" w:rsidR="00C65922" w:rsidRPr="00C65922" w:rsidRDefault="00C65922" w:rsidP="00C65922">
                            <w:pPr>
                              <w:tabs>
                                <w:tab w:val="left" w:pos="7380"/>
                              </w:tabs>
                              <w:rPr>
                                <w:rFonts w:asciiTheme="majorHAnsi" w:hAnsiTheme="majorHAnsi"/>
                                <w:lang w:val="es-MX"/>
                              </w:rPr>
                            </w:pPr>
                            <w:r w:rsidRPr="00C65922">
                              <w:rPr>
                                <w:rFonts w:asciiTheme="majorHAnsi" w:hAnsiTheme="majorHAnsi"/>
                                <w:lang w:val="es-MX"/>
                              </w:rPr>
                              <w:t xml:space="preserve">___ Me gustaría donar a la WAA (Recuerde: </w:t>
                            </w:r>
                            <w:proofErr w:type="gramStart"/>
                            <w:r w:rsidRPr="00C65922">
                              <w:rPr>
                                <w:rFonts w:asciiTheme="majorHAnsi" w:hAnsiTheme="majorHAnsi"/>
                                <w:lang w:val="es-MX"/>
                              </w:rPr>
                              <w:t>las contribuciones a la WAA son deducible de impuestos!</w:t>
                            </w:r>
                            <w:proofErr w:type="gramEnd"/>
                            <w:r w:rsidRPr="00C65922">
                              <w:rPr>
                                <w:rFonts w:asciiTheme="majorHAnsi" w:hAnsiTheme="majorHAnsi"/>
                                <w:lang w:val="es-MX"/>
                              </w:rPr>
                              <w:t>)</w:t>
                            </w:r>
                          </w:p>
                          <w:p w14:paraId="3EBB8056" w14:textId="77777777" w:rsidR="00C65922" w:rsidRPr="00C65922" w:rsidRDefault="00C65922" w:rsidP="00C65922">
                            <w:pPr>
                              <w:tabs>
                                <w:tab w:val="left" w:pos="7380"/>
                              </w:tabs>
                              <w:rPr>
                                <w:rFonts w:asciiTheme="majorHAnsi" w:hAnsiTheme="majorHAnsi"/>
                                <w:lang w:val="es-MX"/>
                              </w:rPr>
                            </w:pPr>
                            <w:r w:rsidRPr="00C65922">
                              <w:rPr>
                                <w:rFonts w:asciiTheme="majorHAnsi" w:hAnsiTheme="majorHAnsi"/>
                                <w:lang w:val="es-MX"/>
                              </w:rPr>
                              <w:t>Las membresías son para el año calendario (enero a diciembre de 2018) y son deducibles de impuestos.</w:t>
                            </w:r>
                          </w:p>
                          <w:p w14:paraId="2109B26C" w14:textId="77777777" w:rsidR="00C65922" w:rsidRDefault="00C65922" w:rsidP="00C65922">
                            <w:pPr>
                              <w:tabs>
                                <w:tab w:val="left" w:pos="7380"/>
                              </w:tabs>
                              <w:rPr>
                                <w:rFonts w:asciiTheme="majorHAnsi" w:hAnsiTheme="majorHAnsi"/>
                                <w:lang w:val="es-MX"/>
                              </w:rPr>
                            </w:pPr>
                            <w:r w:rsidRPr="00C65922">
                              <w:rPr>
                                <w:rFonts w:asciiTheme="majorHAnsi" w:hAnsiTheme="majorHAnsi"/>
                                <w:lang w:val="es-MX"/>
                              </w:rPr>
                              <w:t xml:space="preserve">___ Fundador / Corporativo $ 500 </w:t>
                            </w:r>
                          </w:p>
                          <w:p w14:paraId="2943C53C" w14:textId="77777777" w:rsidR="00C65922" w:rsidRDefault="00C65922" w:rsidP="00C65922">
                            <w:pPr>
                              <w:tabs>
                                <w:tab w:val="left" w:pos="7380"/>
                              </w:tabs>
                              <w:rPr>
                                <w:rFonts w:asciiTheme="majorHAnsi" w:hAnsiTheme="majorHAnsi"/>
                                <w:lang w:val="es-MX"/>
                              </w:rPr>
                            </w:pPr>
                            <w:r w:rsidRPr="00C65922">
                              <w:rPr>
                                <w:rFonts w:asciiTheme="majorHAnsi" w:hAnsiTheme="majorHAnsi"/>
                                <w:lang w:val="es-MX"/>
                              </w:rPr>
                              <w:t xml:space="preserve">___ Benefactor $ 250 </w:t>
                            </w:r>
                          </w:p>
                          <w:p w14:paraId="3A374087" w14:textId="0C0EA7B0" w:rsidR="00C65922" w:rsidRPr="00C65922" w:rsidRDefault="00C65922" w:rsidP="00C65922">
                            <w:pPr>
                              <w:tabs>
                                <w:tab w:val="left" w:pos="7380"/>
                              </w:tabs>
                              <w:rPr>
                                <w:rFonts w:asciiTheme="majorHAnsi" w:hAnsiTheme="majorHAnsi"/>
                                <w:lang w:val="es-MX"/>
                              </w:rPr>
                            </w:pPr>
                            <w:r w:rsidRPr="00C65922">
                              <w:rPr>
                                <w:rFonts w:asciiTheme="majorHAnsi" w:hAnsiTheme="majorHAnsi"/>
                                <w:lang w:val="es-MX"/>
                              </w:rPr>
                              <w:t>___ Patrocinador $ 100</w:t>
                            </w:r>
                          </w:p>
                          <w:p w14:paraId="74B35A59" w14:textId="77777777" w:rsidR="00C65922" w:rsidRPr="00C65922" w:rsidRDefault="00C65922" w:rsidP="00C65922">
                            <w:pPr>
                              <w:tabs>
                                <w:tab w:val="left" w:pos="7380"/>
                              </w:tabs>
                              <w:rPr>
                                <w:rFonts w:asciiTheme="majorHAnsi" w:hAnsiTheme="majorHAnsi"/>
                                <w:lang w:val="es-MX"/>
                              </w:rPr>
                            </w:pPr>
                            <w:r w:rsidRPr="00C65922">
                              <w:rPr>
                                <w:rFonts w:asciiTheme="majorHAnsi" w:hAnsiTheme="majorHAnsi"/>
                                <w:lang w:val="es-MX"/>
                              </w:rPr>
                              <w:t>___ Familia $ 75 Por favor liste a los miembros de la familia (1 hogar)</w:t>
                            </w:r>
                          </w:p>
                          <w:p w14:paraId="1F9E0A56" w14:textId="77777777" w:rsidR="00C65922" w:rsidRPr="00C65922" w:rsidRDefault="00C65922" w:rsidP="00C65922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tabs>
                                <w:tab w:val="left" w:pos="7380"/>
                              </w:tabs>
                              <w:rPr>
                                <w:rFonts w:asciiTheme="majorHAnsi" w:hAnsiTheme="majorHAnsi"/>
                                <w:lang w:val="es-MX"/>
                              </w:rPr>
                            </w:pPr>
                          </w:p>
                          <w:p w14:paraId="0CFF3E6A" w14:textId="77777777" w:rsidR="00C65922" w:rsidRPr="00C65922" w:rsidRDefault="00C65922" w:rsidP="00C65922">
                            <w:pPr>
                              <w:tabs>
                                <w:tab w:val="left" w:pos="7380"/>
                              </w:tabs>
                              <w:rPr>
                                <w:rFonts w:asciiTheme="majorHAnsi" w:hAnsiTheme="majorHAnsi"/>
                                <w:lang w:val="es-MX"/>
                              </w:rPr>
                            </w:pPr>
                          </w:p>
                          <w:p w14:paraId="370A32B0" w14:textId="77777777" w:rsidR="00C65922" w:rsidRPr="00C65922" w:rsidRDefault="00C65922" w:rsidP="00C65922">
                            <w:pPr>
                              <w:tabs>
                                <w:tab w:val="left" w:pos="7380"/>
                              </w:tabs>
                              <w:rPr>
                                <w:rFonts w:asciiTheme="majorHAnsi" w:hAnsiTheme="majorHAnsi"/>
                                <w:lang w:val="es-MX"/>
                              </w:rPr>
                            </w:pPr>
                            <w:r w:rsidRPr="00C65922">
                              <w:rPr>
                                <w:rFonts w:asciiTheme="majorHAnsi" w:hAnsiTheme="majorHAnsi"/>
                                <w:lang w:val="es-MX"/>
                              </w:rPr>
                              <w:t>___ Individual $ 50 ___ Senior (62 años en adelante) $ 25 ___ Estudiante $ 15</w:t>
                            </w:r>
                          </w:p>
                          <w:p w14:paraId="1D475D09" w14:textId="77777777" w:rsidR="00C65922" w:rsidRPr="00C65922" w:rsidRDefault="00C65922" w:rsidP="00C65922">
                            <w:pPr>
                              <w:tabs>
                                <w:tab w:val="left" w:pos="7380"/>
                              </w:tabs>
                              <w:rPr>
                                <w:rFonts w:asciiTheme="majorHAnsi" w:hAnsiTheme="majorHAnsi"/>
                                <w:lang w:val="es-MX"/>
                              </w:rPr>
                            </w:pPr>
                            <w:r w:rsidRPr="00C65922">
                              <w:rPr>
                                <w:rFonts w:asciiTheme="majorHAnsi" w:hAnsiTheme="majorHAnsi"/>
                                <w:lang w:val="es-MX"/>
                              </w:rPr>
                              <w:t>Me gustaría ser voluntario</w:t>
                            </w:r>
                          </w:p>
                          <w:p w14:paraId="55C8E69A" w14:textId="77777777" w:rsidR="00C65922" w:rsidRPr="00C65922" w:rsidRDefault="00C65922" w:rsidP="00C65922">
                            <w:pPr>
                              <w:tabs>
                                <w:tab w:val="left" w:pos="7380"/>
                              </w:tabs>
                              <w:rPr>
                                <w:rFonts w:asciiTheme="majorHAnsi" w:hAnsiTheme="majorHAnsi"/>
                                <w:sz w:val="20"/>
                                <w:lang w:val="es-MX"/>
                              </w:rPr>
                            </w:pPr>
                            <w:r w:rsidRPr="00C65922">
                              <w:rPr>
                                <w:rFonts w:asciiTheme="majorHAnsi" w:hAnsiTheme="majorHAnsi"/>
                                <w:sz w:val="20"/>
                                <w:lang w:val="es-MX"/>
                              </w:rPr>
                              <w:t xml:space="preserve">___ Docente / recepcionista </w:t>
                            </w:r>
                          </w:p>
                          <w:p w14:paraId="174394F7" w14:textId="77777777" w:rsidR="00C65922" w:rsidRPr="00C65922" w:rsidRDefault="00C65922" w:rsidP="00C65922">
                            <w:pPr>
                              <w:tabs>
                                <w:tab w:val="left" w:pos="7380"/>
                              </w:tabs>
                              <w:rPr>
                                <w:rFonts w:asciiTheme="majorHAnsi" w:hAnsiTheme="majorHAnsi"/>
                                <w:sz w:val="20"/>
                                <w:lang w:val="es-MX"/>
                              </w:rPr>
                            </w:pPr>
                            <w:r w:rsidRPr="00C65922">
                              <w:rPr>
                                <w:rFonts w:asciiTheme="majorHAnsi" w:hAnsiTheme="majorHAnsi"/>
                                <w:sz w:val="20"/>
                                <w:lang w:val="es-MX"/>
                              </w:rPr>
                              <w:t>___ Configuración / derribo de exhibiciones o conciertos</w:t>
                            </w:r>
                          </w:p>
                          <w:p w14:paraId="38CAC24E" w14:textId="77777777" w:rsidR="00C65922" w:rsidRPr="00C65922" w:rsidRDefault="00C65922" w:rsidP="00C65922">
                            <w:pPr>
                              <w:tabs>
                                <w:tab w:val="left" w:pos="7380"/>
                              </w:tabs>
                              <w:rPr>
                                <w:rFonts w:asciiTheme="majorHAnsi" w:hAnsiTheme="majorHAnsi"/>
                                <w:sz w:val="20"/>
                                <w:lang w:val="es-MX"/>
                              </w:rPr>
                            </w:pPr>
                            <w:r w:rsidRPr="00C65922">
                              <w:rPr>
                                <w:rFonts w:asciiTheme="majorHAnsi" w:hAnsiTheme="majorHAnsi"/>
                                <w:sz w:val="20"/>
                                <w:lang w:val="es-MX"/>
                              </w:rPr>
                              <w:t xml:space="preserve">___ Limpiando el CAC </w:t>
                            </w:r>
                          </w:p>
                          <w:p w14:paraId="1A2E8ED4" w14:textId="77777777" w:rsidR="00C65922" w:rsidRPr="00C65922" w:rsidRDefault="00C65922" w:rsidP="00C65922">
                            <w:pPr>
                              <w:tabs>
                                <w:tab w:val="left" w:pos="7380"/>
                              </w:tabs>
                              <w:rPr>
                                <w:rFonts w:asciiTheme="majorHAnsi" w:hAnsiTheme="majorHAnsi"/>
                                <w:sz w:val="20"/>
                                <w:lang w:val="es-MX"/>
                              </w:rPr>
                            </w:pPr>
                            <w:r w:rsidRPr="00C65922">
                              <w:rPr>
                                <w:rFonts w:asciiTheme="majorHAnsi" w:hAnsiTheme="majorHAnsi"/>
                                <w:sz w:val="20"/>
                                <w:lang w:val="es-MX"/>
                              </w:rPr>
                              <w:t xml:space="preserve">___ Horneando </w:t>
                            </w:r>
                          </w:p>
                          <w:p w14:paraId="16B6743E" w14:textId="1977F3D3" w:rsidR="00C65922" w:rsidRPr="00C65922" w:rsidRDefault="00C65922" w:rsidP="00C65922">
                            <w:pPr>
                              <w:tabs>
                                <w:tab w:val="left" w:pos="7380"/>
                              </w:tabs>
                              <w:rPr>
                                <w:rFonts w:asciiTheme="majorHAnsi" w:hAnsiTheme="majorHAnsi"/>
                                <w:sz w:val="20"/>
                                <w:lang w:val="es-MX"/>
                              </w:rPr>
                            </w:pPr>
                            <w:r w:rsidRPr="00C65922">
                              <w:rPr>
                                <w:rFonts w:asciiTheme="majorHAnsi" w:hAnsiTheme="majorHAnsi"/>
                                <w:sz w:val="20"/>
                                <w:lang w:val="es-MX"/>
                              </w:rPr>
                              <w:t>Otro:</w:t>
                            </w:r>
                            <w:r w:rsidR="00950CC7">
                              <w:rPr>
                                <w:rFonts w:asciiTheme="majorHAnsi" w:hAnsiTheme="majorHAnsi"/>
                                <w:sz w:val="20"/>
                                <w:lang w:val="es-MX"/>
                              </w:rPr>
                              <w:t xml:space="preserve"> ___________________________________________</w:t>
                            </w:r>
                          </w:p>
                          <w:p w14:paraId="240504B9" w14:textId="17BFEC9C" w:rsidR="00CD48C9" w:rsidRPr="00C65922" w:rsidRDefault="00CD48C9" w:rsidP="00C65922">
                            <w:pPr>
                              <w:tabs>
                                <w:tab w:val="left" w:pos="7380"/>
                              </w:tabs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D48C9" w:rsidRPr="00CD48C9">
              <w:t>Whitewater, WI 53190</w:t>
            </w:r>
          </w:p>
        </w:tc>
        <w:tc>
          <w:tcPr>
            <w:tcW w:w="4552" w:type="dxa"/>
            <w:tcMar>
              <w:left w:w="720" w:type="dxa"/>
            </w:tcMar>
          </w:tcPr>
          <w:p w14:paraId="6BE600D2" w14:textId="49D0EC5A" w:rsidR="00307EC9" w:rsidRPr="00CD48C9" w:rsidRDefault="00C65922" w:rsidP="0063311A">
            <w:pPr>
              <w:rPr>
                <w:lang w:val="es-MX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1" locked="0" layoutInCell="1" allowOverlap="1" wp14:anchorId="52AFF8D6" wp14:editId="3C0BE607">
                      <wp:simplePos x="0" y="0"/>
                      <wp:positionH relativeFrom="column">
                        <wp:posOffset>-355600</wp:posOffset>
                      </wp:positionH>
                      <wp:positionV relativeFrom="paragraph">
                        <wp:posOffset>1041400</wp:posOffset>
                      </wp:positionV>
                      <wp:extent cx="2660650" cy="5797550"/>
                      <wp:effectExtent l="0" t="0" r="25400" b="12700"/>
                      <wp:wrapTight wrapText="bothSides">
                        <wp:wrapPolygon edited="0">
                          <wp:start x="0" y="0"/>
                          <wp:lineTo x="0" y="21576"/>
                          <wp:lineTo x="21652" y="21576"/>
                          <wp:lineTo x="21652" y="0"/>
                          <wp:lineTo x="0" y="0"/>
                        </wp:wrapPolygon>
                      </wp:wrapTight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650" cy="5797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499099" w14:textId="49252FF7" w:rsidR="00950CC7" w:rsidRPr="00950CC7" w:rsidRDefault="00950CC7" w:rsidP="00950CC7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proofErr w:type="spellStart"/>
                                  <w:r w:rsidRPr="00950CC7">
                                    <w:rPr>
                                      <w:rFonts w:asciiTheme="majorHAnsi" w:hAnsiTheme="majorHAnsi"/>
                                    </w:rPr>
                                    <w:t>Nombre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______________________________</w:t>
                                  </w:r>
                                  <w:r w:rsidR="00FA345F">
                                    <w:rPr>
                                      <w:rFonts w:asciiTheme="majorHAnsi" w:hAnsiTheme="majorHAnsi"/>
                                    </w:rPr>
                                    <w:t>_____</w:t>
                                  </w:r>
                                </w:p>
                                <w:p w14:paraId="5A6276CE" w14:textId="36044657" w:rsidR="00950CC7" w:rsidRPr="00950CC7" w:rsidRDefault="00950CC7" w:rsidP="00950CC7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proofErr w:type="spellStart"/>
                                  <w:r w:rsidRPr="00950CC7">
                                    <w:rPr>
                                      <w:rFonts w:asciiTheme="majorHAnsi" w:hAnsiTheme="majorHAnsi"/>
                                    </w:rPr>
                                    <w:t>Dirección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______________________________________________________________________</w:t>
                                  </w:r>
                                </w:p>
                                <w:p w14:paraId="0E74A36B" w14:textId="77777777" w:rsidR="00950CC7" w:rsidRPr="00950CC7" w:rsidRDefault="00950CC7" w:rsidP="00950CC7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proofErr w:type="spellStart"/>
                                  <w:r w:rsidRPr="00950CC7">
                                    <w:rPr>
                                      <w:rFonts w:asciiTheme="majorHAnsi" w:hAnsiTheme="majorHAnsi"/>
                                    </w:rPr>
                                    <w:t>Teléfono</w:t>
                                  </w:r>
                                  <w:proofErr w:type="spellEnd"/>
                                  <w:r w:rsidRPr="00950CC7">
                                    <w:rPr>
                                      <w:rFonts w:asciiTheme="majorHAnsi" w:hAnsiTheme="majorHAnsi"/>
                                    </w:rPr>
                                    <w:t xml:space="preserve"> ___________________________________</w:t>
                                  </w:r>
                                </w:p>
                                <w:p w14:paraId="1DFBF436" w14:textId="3ED4E03E" w:rsidR="00C65922" w:rsidRDefault="00950CC7" w:rsidP="00950CC7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50CC7">
                                    <w:rPr>
                                      <w:rFonts w:asciiTheme="majorHAnsi" w:hAnsiTheme="majorHAnsi"/>
                                    </w:rPr>
                                    <w:t>Email ___________________________________</w:t>
                                  </w:r>
                                </w:p>
                                <w:p w14:paraId="386D4E5B" w14:textId="5C0161E0" w:rsidR="00950CC7" w:rsidRDefault="00950CC7" w:rsidP="00950CC7">
                                  <w:pPr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  <w:t>_______</w:t>
                                  </w:r>
                                  <w:r w:rsidRPr="00950CC7"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  <w:t>Me gustaría recibir una copia impresa del boletín WAA.</w:t>
                                  </w:r>
                                </w:p>
                                <w:p w14:paraId="3C14AD9C" w14:textId="77777777" w:rsidR="00950CC7" w:rsidRDefault="00950CC7" w:rsidP="00950CC7">
                                  <w:pPr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</w:pPr>
                                </w:p>
                                <w:p w14:paraId="47FC2264" w14:textId="77777777" w:rsidR="00950CC7" w:rsidRDefault="00950CC7" w:rsidP="00950CC7">
                                  <w:pPr>
                                    <w:spacing w:after="0"/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</w:pPr>
                                  <w:r w:rsidRPr="00950CC7"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  <w:t>Solo artistas:</w:t>
                                  </w:r>
                                </w:p>
                                <w:p w14:paraId="50A9A97E" w14:textId="737F304F" w:rsidR="00950CC7" w:rsidRDefault="00950CC7" w:rsidP="00950CC7">
                                  <w:pPr>
                                    <w:spacing w:after="0"/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</w:pPr>
                                  <w:r w:rsidRPr="00950CC7"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  <w:t>Enumere la dirección de su sitio web si desea que aparezca en el sitio web de WAA</w:t>
                                  </w:r>
                                </w:p>
                                <w:p w14:paraId="716D3D88" w14:textId="26FFCFD5" w:rsidR="00950CC7" w:rsidRDefault="00950CC7" w:rsidP="00950CC7">
                                  <w:pPr>
                                    <w:spacing w:after="0"/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  <w:t>___________________________________</w:t>
                                  </w:r>
                                </w:p>
                                <w:p w14:paraId="77DC5DA4" w14:textId="00550E58" w:rsidR="00950CC7" w:rsidRDefault="00950CC7" w:rsidP="00950CC7">
                                  <w:pPr>
                                    <w:spacing w:after="0"/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</w:pPr>
                                </w:p>
                                <w:p w14:paraId="5A14032F" w14:textId="4CCB0B46" w:rsidR="00950CC7" w:rsidRDefault="00950CC7" w:rsidP="00950CC7">
                                  <w:pPr>
                                    <w:spacing w:after="0"/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</w:pPr>
                                </w:p>
                                <w:p w14:paraId="1BD81F4F" w14:textId="77777777" w:rsidR="00950CC7" w:rsidRDefault="00950CC7" w:rsidP="00950CC7">
                                  <w:pPr>
                                    <w:spacing w:after="0"/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</w:pPr>
                                </w:p>
                                <w:p w14:paraId="7310A046" w14:textId="696F8F61" w:rsidR="00950CC7" w:rsidRPr="00950CC7" w:rsidRDefault="00950CC7" w:rsidP="00950CC7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</w:pPr>
                                  <w:r w:rsidRPr="00950CC7"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  <w:t>Complete este formulario y devuelva con su cheque a nombre de:</w:t>
                                  </w:r>
                                </w:p>
                                <w:p w14:paraId="7F04AED5" w14:textId="4D35CFCC" w:rsidR="00950CC7" w:rsidRPr="00950CC7" w:rsidRDefault="00950CC7" w:rsidP="00950CC7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</w:pPr>
                                  <w:r w:rsidRPr="00950CC7">
                                    <w:rPr>
                                      <w:rFonts w:asciiTheme="majorHAnsi" w:hAnsiTheme="majorHAnsi"/>
                                    </w:rPr>
                                    <w:t xml:space="preserve">Whitewater Arts Alliance. PO Box 311. </w:t>
                                  </w:r>
                                  <w:r w:rsidRPr="00950CC7"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  <w:t>Whitewater, WI 53190</w:t>
                                  </w:r>
                                  <w:r>
                                    <w:rPr>
                                      <w:rFonts w:asciiTheme="majorHAnsi" w:hAnsiTheme="majorHAnsi"/>
                                      <w:lang w:val="es-MX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FF8D6" id="_x0000_s1030" type="#_x0000_t202" style="position:absolute;margin-left:-28pt;margin-top:82pt;width:209.5pt;height:456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">
                      <v:textbox>
                        <w:txbxContent>
                          <w:p w14:paraId="35499099" w14:textId="49252FF7" w:rsidR="00950CC7" w:rsidRPr="00950CC7" w:rsidRDefault="00950CC7" w:rsidP="00950CC7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proofErr w:type="spellStart"/>
                            <w:r w:rsidRPr="00950CC7">
                              <w:rPr>
                                <w:rFonts w:asciiTheme="majorHAnsi" w:hAnsiTheme="majorHAnsi"/>
                              </w:rPr>
                              <w:t>Nombre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______________________________</w:t>
                            </w:r>
                            <w:r w:rsidR="00FA345F">
                              <w:rPr>
                                <w:rFonts w:asciiTheme="majorHAnsi" w:hAnsiTheme="majorHAnsi"/>
                              </w:rPr>
                              <w:t>_____</w:t>
                            </w:r>
                          </w:p>
                          <w:p w14:paraId="5A6276CE" w14:textId="36044657" w:rsidR="00950CC7" w:rsidRPr="00950CC7" w:rsidRDefault="00950CC7" w:rsidP="00950CC7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proofErr w:type="spellStart"/>
                            <w:r w:rsidRPr="00950CC7">
                              <w:rPr>
                                <w:rFonts w:asciiTheme="majorHAnsi" w:hAnsiTheme="majorHAnsi"/>
                              </w:rPr>
                              <w:t>Dirección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______________________________________________________________________</w:t>
                            </w:r>
                          </w:p>
                          <w:p w14:paraId="0E74A36B" w14:textId="77777777" w:rsidR="00950CC7" w:rsidRPr="00950CC7" w:rsidRDefault="00950CC7" w:rsidP="00950CC7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proofErr w:type="spellStart"/>
                            <w:r w:rsidRPr="00950CC7">
                              <w:rPr>
                                <w:rFonts w:asciiTheme="majorHAnsi" w:hAnsiTheme="majorHAnsi"/>
                              </w:rPr>
                              <w:t>Teléfono</w:t>
                            </w:r>
                            <w:proofErr w:type="spellEnd"/>
                            <w:r w:rsidRPr="00950CC7">
                              <w:rPr>
                                <w:rFonts w:asciiTheme="majorHAnsi" w:hAnsiTheme="majorHAnsi"/>
                              </w:rPr>
                              <w:t xml:space="preserve"> ___________________________________</w:t>
                            </w:r>
                          </w:p>
                          <w:p w14:paraId="1DFBF436" w14:textId="3ED4E03E" w:rsidR="00C65922" w:rsidRDefault="00950CC7" w:rsidP="00950CC7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50CC7">
                              <w:rPr>
                                <w:rFonts w:asciiTheme="majorHAnsi" w:hAnsiTheme="majorHAnsi"/>
                              </w:rPr>
                              <w:t>Email ___________________________________</w:t>
                            </w:r>
                          </w:p>
                          <w:p w14:paraId="386D4E5B" w14:textId="5C0161E0" w:rsidR="00950CC7" w:rsidRDefault="00950CC7" w:rsidP="00950CC7">
                            <w:pPr>
                              <w:rPr>
                                <w:rFonts w:asciiTheme="majorHAnsi" w:hAnsiTheme="majorHAnsi"/>
                                <w:lang w:val="es-MX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lang w:val="es-MX"/>
                              </w:rPr>
                              <w:t>_______</w:t>
                            </w:r>
                            <w:r w:rsidRPr="00950CC7">
                              <w:rPr>
                                <w:rFonts w:asciiTheme="majorHAnsi" w:hAnsiTheme="majorHAnsi"/>
                                <w:lang w:val="es-MX"/>
                              </w:rPr>
                              <w:t>Me gustaría recibir una copia impresa del boletín WAA.</w:t>
                            </w:r>
                          </w:p>
                          <w:p w14:paraId="3C14AD9C" w14:textId="77777777" w:rsidR="00950CC7" w:rsidRDefault="00950CC7" w:rsidP="00950CC7">
                            <w:pPr>
                              <w:rPr>
                                <w:rFonts w:asciiTheme="majorHAnsi" w:hAnsiTheme="majorHAnsi"/>
                                <w:lang w:val="es-MX"/>
                              </w:rPr>
                            </w:pPr>
                          </w:p>
                          <w:p w14:paraId="47FC2264" w14:textId="77777777" w:rsidR="00950CC7" w:rsidRDefault="00950CC7" w:rsidP="00950CC7">
                            <w:pPr>
                              <w:spacing w:after="0"/>
                              <w:rPr>
                                <w:rFonts w:asciiTheme="majorHAnsi" w:hAnsiTheme="majorHAnsi"/>
                                <w:lang w:val="es-MX"/>
                              </w:rPr>
                            </w:pPr>
                            <w:r w:rsidRPr="00950CC7">
                              <w:rPr>
                                <w:rFonts w:asciiTheme="majorHAnsi" w:hAnsiTheme="majorHAnsi"/>
                                <w:lang w:val="es-MX"/>
                              </w:rPr>
                              <w:t>Solo artistas:</w:t>
                            </w:r>
                          </w:p>
                          <w:p w14:paraId="50A9A97E" w14:textId="737F304F" w:rsidR="00950CC7" w:rsidRDefault="00950CC7" w:rsidP="00950CC7">
                            <w:pPr>
                              <w:spacing w:after="0"/>
                              <w:rPr>
                                <w:rFonts w:asciiTheme="majorHAnsi" w:hAnsiTheme="majorHAnsi"/>
                                <w:lang w:val="es-MX"/>
                              </w:rPr>
                            </w:pPr>
                            <w:r w:rsidRPr="00950CC7">
                              <w:rPr>
                                <w:rFonts w:asciiTheme="majorHAnsi" w:hAnsiTheme="majorHAnsi"/>
                                <w:lang w:val="es-MX"/>
                              </w:rPr>
                              <w:t>Enumere la dirección de su sitio web si desea que aparezca en el sitio web de WAA</w:t>
                            </w:r>
                          </w:p>
                          <w:p w14:paraId="716D3D88" w14:textId="26FFCFD5" w:rsidR="00950CC7" w:rsidRDefault="00950CC7" w:rsidP="00950CC7">
                            <w:pPr>
                              <w:spacing w:after="0"/>
                              <w:rPr>
                                <w:rFonts w:asciiTheme="majorHAnsi" w:hAnsiTheme="majorHAnsi"/>
                                <w:lang w:val="es-MX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lang w:val="es-MX"/>
                              </w:rPr>
                              <w:t>___________________________________</w:t>
                            </w:r>
                          </w:p>
                          <w:p w14:paraId="77DC5DA4" w14:textId="00550E58" w:rsidR="00950CC7" w:rsidRDefault="00950CC7" w:rsidP="00950CC7">
                            <w:pPr>
                              <w:spacing w:after="0"/>
                              <w:rPr>
                                <w:rFonts w:asciiTheme="majorHAnsi" w:hAnsiTheme="majorHAnsi"/>
                                <w:lang w:val="es-MX"/>
                              </w:rPr>
                            </w:pPr>
                          </w:p>
                          <w:p w14:paraId="5A14032F" w14:textId="4CCB0B46" w:rsidR="00950CC7" w:rsidRDefault="00950CC7" w:rsidP="00950CC7">
                            <w:pPr>
                              <w:spacing w:after="0"/>
                              <w:rPr>
                                <w:rFonts w:asciiTheme="majorHAnsi" w:hAnsiTheme="majorHAnsi"/>
                                <w:lang w:val="es-MX"/>
                              </w:rPr>
                            </w:pPr>
                          </w:p>
                          <w:p w14:paraId="1BD81F4F" w14:textId="77777777" w:rsidR="00950CC7" w:rsidRDefault="00950CC7" w:rsidP="00950CC7">
                            <w:pPr>
                              <w:spacing w:after="0"/>
                              <w:rPr>
                                <w:rFonts w:asciiTheme="majorHAnsi" w:hAnsiTheme="majorHAnsi"/>
                                <w:lang w:val="es-MX"/>
                              </w:rPr>
                            </w:pPr>
                          </w:p>
                          <w:p w14:paraId="7310A046" w14:textId="696F8F61" w:rsidR="00950CC7" w:rsidRPr="00950CC7" w:rsidRDefault="00950CC7" w:rsidP="00950CC7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lang w:val="es-MX"/>
                              </w:rPr>
                            </w:pPr>
                            <w:r w:rsidRPr="00950CC7">
                              <w:rPr>
                                <w:rFonts w:asciiTheme="majorHAnsi" w:hAnsiTheme="majorHAnsi"/>
                                <w:lang w:val="es-MX"/>
                              </w:rPr>
                              <w:t>Complete este formulario y devuelva con su cheque a nombre de:</w:t>
                            </w:r>
                          </w:p>
                          <w:p w14:paraId="7F04AED5" w14:textId="4D35CFCC" w:rsidR="00950CC7" w:rsidRPr="00950CC7" w:rsidRDefault="00950CC7" w:rsidP="00950CC7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lang w:val="es-MX"/>
                              </w:rPr>
                            </w:pPr>
                            <w:r w:rsidRPr="00950CC7">
                              <w:rPr>
                                <w:rFonts w:asciiTheme="majorHAnsi" w:hAnsiTheme="majorHAnsi"/>
                              </w:rPr>
                              <w:t xml:space="preserve">Whitewater Arts Alliance. PO Box 311. </w:t>
                            </w:r>
                            <w:r w:rsidRPr="00950CC7">
                              <w:rPr>
                                <w:rFonts w:asciiTheme="majorHAnsi" w:hAnsiTheme="majorHAnsi"/>
                                <w:lang w:val="es-MX"/>
                              </w:rPr>
                              <w:t>Whitewater, WI 53190</w:t>
                            </w:r>
                            <w:r>
                              <w:rPr>
                                <w:rFonts w:asciiTheme="majorHAnsi" w:hAnsiTheme="majorHAnsi"/>
                                <w:lang w:val="es-MX"/>
                              </w:rPr>
                              <w:br/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CD48C9" w:rsidRPr="00CD48C9">
              <w:rPr>
                <w:sz w:val="32"/>
                <w:lang w:val="es-MX"/>
              </w:rPr>
              <w:t>Año de membresía: 2018</w:t>
            </w:r>
          </w:p>
        </w:tc>
        <w:bookmarkStart w:id="0" w:name="_GoBack"/>
        <w:bookmarkEnd w:id="0"/>
      </w:tr>
    </w:tbl>
    <w:p w14:paraId="188AF8A9" w14:textId="77777777" w:rsidR="009915C8" w:rsidRPr="00CD48C9" w:rsidRDefault="009915C8" w:rsidP="00A769D1">
      <w:pPr>
        <w:pStyle w:val="NoSpacing"/>
        <w:rPr>
          <w:lang w:val="es-MX"/>
        </w:rPr>
      </w:pPr>
    </w:p>
    <w:sectPr w:rsidR="009915C8" w:rsidRPr="00CD48C9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79C3FB" w14:textId="77777777" w:rsidR="008B5E46" w:rsidRDefault="008B5E46" w:rsidP="00BF6AFD">
      <w:pPr>
        <w:spacing w:after="0" w:line="240" w:lineRule="auto"/>
      </w:pPr>
      <w:r>
        <w:separator/>
      </w:r>
    </w:p>
  </w:endnote>
  <w:endnote w:type="continuationSeparator" w:id="0">
    <w:p w14:paraId="6943ECCC" w14:textId="77777777" w:rsidR="008B5E46" w:rsidRDefault="008B5E46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7BAFE1" w14:textId="77777777" w:rsidR="008B5E46" w:rsidRDefault="008B5E46" w:rsidP="00BF6AFD">
      <w:pPr>
        <w:spacing w:after="0" w:line="240" w:lineRule="auto"/>
      </w:pPr>
      <w:r>
        <w:separator/>
      </w:r>
    </w:p>
  </w:footnote>
  <w:footnote w:type="continuationSeparator" w:id="0">
    <w:p w14:paraId="648389AA" w14:textId="77777777" w:rsidR="008B5E46" w:rsidRDefault="008B5E46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000000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D693525"/>
    <w:multiLevelType w:val="hybridMultilevel"/>
    <w:tmpl w:val="FC1C6B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E46"/>
    <w:rsid w:val="001372C8"/>
    <w:rsid w:val="001419B4"/>
    <w:rsid w:val="001947E7"/>
    <w:rsid w:val="001D0847"/>
    <w:rsid w:val="00227118"/>
    <w:rsid w:val="00307EC9"/>
    <w:rsid w:val="00365EBB"/>
    <w:rsid w:val="003B391D"/>
    <w:rsid w:val="00422379"/>
    <w:rsid w:val="0048634A"/>
    <w:rsid w:val="005259A3"/>
    <w:rsid w:val="005473B9"/>
    <w:rsid w:val="0056054A"/>
    <w:rsid w:val="00571D35"/>
    <w:rsid w:val="005E5178"/>
    <w:rsid w:val="0063311A"/>
    <w:rsid w:val="0068396D"/>
    <w:rsid w:val="006A2E06"/>
    <w:rsid w:val="007014C5"/>
    <w:rsid w:val="007647EF"/>
    <w:rsid w:val="007E3C3A"/>
    <w:rsid w:val="0089764D"/>
    <w:rsid w:val="008B000B"/>
    <w:rsid w:val="008B5E46"/>
    <w:rsid w:val="00950CC7"/>
    <w:rsid w:val="00960A60"/>
    <w:rsid w:val="009915C8"/>
    <w:rsid w:val="009F3198"/>
    <w:rsid w:val="00A54316"/>
    <w:rsid w:val="00A769D1"/>
    <w:rsid w:val="00A85868"/>
    <w:rsid w:val="00A95BFB"/>
    <w:rsid w:val="00AB72BA"/>
    <w:rsid w:val="00AD7341"/>
    <w:rsid w:val="00B16D26"/>
    <w:rsid w:val="00BF6AFD"/>
    <w:rsid w:val="00C476E1"/>
    <w:rsid w:val="00C65922"/>
    <w:rsid w:val="00C75B5C"/>
    <w:rsid w:val="00CD1DEA"/>
    <w:rsid w:val="00CD48C9"/>
    <w:rsid w:val="00D27440"/>
    <w:rsid w:val="00DB5D32"/>
    <w:rsid w:val="00EE0A38"/>
    <w:rsid w:val="00F65FF0"/>
    <w:rsid w:val="00F66B21"/>
    <w:rsid w:val="00F83409"/>
    <w:rsid w:val="00FA07B2"/>
    <w:rsid w:val="00FA345F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D4EE5F"/>
  <w15:chartTrackingRefBased/>
  <w15:docId w15:val="{39B31DE7-8BE3-423E-9680-179A87711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91919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000000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000000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A5A5A5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A5A5A5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A5A5A5" w:themeColor="accent1" w:themeShade="BF"/>
        <w:bottom w:val="single" w:sz="4" w:space="14" w:color="A5A5A5" w:themeColor="accent1" w:themeShade="BF"/>
      </w:pBdr>
      <w:spacing w:before="480" w:after="480" w:line="336" w:lineRule="auto"/>
    </w:pPr>
    <w:rPr>
      <w:i/>
      <w:iCs/>
      <w:color w:val="A5A5A5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A5A5A5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DDDDDD" w:themeColor="accent1" w:frame="1"/>
        <w:left w:val="single" w:sz="2" w:space="10" w:color="DDDDDD" w:themeColor="accent1" w:frame="1"/>
        <w:bottom w:val="single" w:sz="2" w:space="10" w:color="DDDDDD" w:themeColor="accent1" w:frame="1"/>
        <w:right w:val="single" w:sz="2" w:space="10" w:color="DDDDDD" w:themeColor="accent1" w:frame="1"/>
      </w:pBdr>
      <w:ind w:left="1152" w:right="1152"/>
    </w:pPr>
    <w:rPr>
      <w:rFonts w:eastAsiaTheme="minorEastAsia"/>
      <w:i/>
      <w:iCs/>
      <w:color w:val="DDDDD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919191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F1F1F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A5A5A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915C8"/>
    <w:rPr>
      <w:color w:val="5F5F5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A5A5A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DDDDDD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DDDDDD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bottom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tblBorders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DDDDDD" w:themeColor="accent1"/>
        <w:bottom w:val="single" w:sz="4" w:space="0" w:color="DDDDD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DDD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porr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93A203-2A21-4C04-ACB1-4635A1CD0569}">
  <ds:schemaRefs>
    <ds:schemaRef ds:uri="http://purl.org/dc/terms/"/>
    <ds:schemaRef ds:uri="40262f94-9f35-4ac3-9a90-690165a166b7"/>
    <ds:schemaRef ds:uri="http://schemas.microsoft.com/office/2006/documentManagement/types"/>
    <ds:schemaRef ds:uri="http://purl.org/dc/elements/1.1/"/>
    <ds:schemaRef ds:uri="http://schemas.microsoft.com/office/2006/metadata/properties"/>
    <ds:schemaRef ds:uri="a4f35948-e619-41b3-aa29-22878b09cfd2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60</TotalTime>
  <Pages>4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 Porras</dc:creator>
  <cp:lastModifiedBy>Daniela Porras</cp:lastModifiedBy>
  <cp:revision>1</cp:revision>
  <cp:lastPrinted>2018-08-21T20:09:00Z</cp:lastPrinted>
  <dcterms:created xsi:type="dcterms:W3CDTF">2018-08-21T18:59:00Z</dcterms:created>
  <dcterms:modified xsi:type="dcterms:W3CDTF">2018-08-21T20:22:00Z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